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2E27B" w14:textId="61EC8599" w:rsidR="003161E7" w:rsidRDefault="007C2DDF" w:rsidP="00706D60"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7B068328" wp14:editId="7BDEE0BD">
                <wp:simplePos x="0" y="0"/>
                <wp:positionH relativeFrom="page">
                  <wp:posOffset>431165</wp:posOffset>
                </wp:positionH>
                <wp:positionV relativeFrom="paragraph">
                  <wp:posOffset>-375648</wp:posOffset>
                </wp:positionV>
                <wp:extent cx="6900545" cy="9418320"/>
                <wp:effectExtent l="0" t="0" r="8255" b="1778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41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8E99E" w14:textId="77777777" w:rsidR="002E2176" w:rsidRDefault="002E2176" w:rsidP="00D61FFB">
                            <w:pPr>
                              <w:pStyle w:val="Heading2"/>
                              <w:ind w:left="-90" w:right="-150"/>
                            </w:pPr>
                          </w:p>
                          <w:p w14:paraId="4BCFF0CC" w14:textId="3EE454E9" w:rsidR="002E2176" w:rsidRDefault="002E2176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89A542C" w14:textId="77777777" w:rsidR="00B839B3" w:rsidRDefault="00B839B3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403DD54" w14:textId="6129BF36" w:rsidR="006776D2" w:rsidRPr="00A63FED" w:rsidRDefault="006776D2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295D8A2" w14:textId="77777777" w:rsidR="00B81721" w:rsidRDefault="00B81721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4DF90E4" w14:textId="77777777" w:rsidR="00B81721" w:rsidRDefault="00B81721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BEC3945" w14:textId="77777777" w:rsidR="00B81721" w:rsidRDefault="00B81721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BABD993" w14:textId="77777777" w:rsidR="00B81721" w:rsidRDefault="00B81721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13DE3FD6" w14:textId="77777777" w:rsidR="00636B7F" w:rsidRDefault="00636B7F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DA4E902" w14:textId="77777777" w:rsidR="00636B7F" w:rsidRDefault="00636B7F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70BCA375" w14:textId="77777777" w:rsidR="00636B7F" w:rsidRDefault="00636B7F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FA399F3" w14:textId="77777777" w:rsidR="00636B7F" w:rsidRDefault="00636B7F" w:rsidP="00D61FFB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08115A7F" w14:textId="77777777" w:rsidR="00C51F66" w:rsidRDefault="00C51F66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76B58F3F" w14:textId="77777777" w:rsidR="00C51F66" w:rsidRDefault="00C51F66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6CFFB85" w14:textId="77777777" w:rsidR="00C51F66" w:rsidRDefault="00C51F66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2DA2B293" w14:textId="77777777" w:rsidR="00C51F66" w:rsidRDefault="00C51F66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2EBA66D" w14:textId="77777777" w:rsidR="00B54092" w:rsidRDefault="00B54092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14BB8C1A" w14:textId="77777777" w:rsidR="00B54092" w:rsidRDefault="00B54092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2C68E209" w14:textId="1056E799" w:rsidR="00B54092" w:rsidRDefault="00B54092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70FF8A2F" w14:textId="77777777" w:rsidR="007B6122" w:rsidRDefault="007B6122" w:rsidP="00C51F66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="Bembo" w:hAnsi="Bembo" w:cs="Apple Chancery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296CEB7A" w14:textId="77812658" w:rsidR="00567716" w:rsidRPr="005D586A" w:rsidRDefault="006776D2" w:rsidP="00614895">
                            <w:pPr>
                              <w:spacing w:after="0" w:line="240" w:lineRule="auto"/>
                              <w:ind w:right="-150"/>
                              <w:jc w:val="center"/>
                              <w:rPr>
                                <w:rFonts w:ascii="Zapfino" w:hAnsi="Zapfino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D586A">
                              <w:rPr>
                                <w:rFonts w:ascii="Zapfino" w:hAnsi="Zapfino" w:cstheme="majorHAnsi"/>
                                <w:color w:val="000000" w:themeColor="text1"/>
                                <w:sz w:val="44"/>
                                <w:szCs w:val="44"/>
                              </w:rPr>
                              <w:t>Dana M Small</w:t>
                            </w:r>
                          </w:p>
                          <w:p w14:paraId="607C7FD7" w14:textId="4243A53A" w:rsidR="006A7564" w:rsidRPr="00CD2420" w:rsidRDefault="007468DB" w:rsidP="003520D7">
                            <w:pPr>
                              <w:spacing w:after="0" w:line="240" w:lineRule="auto"/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D242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  <w:sym w:font="Symbol" w:char="F0D3"/>
                            </w:r>
                            <w:r w:rsidR="003520D7" w:rsidRPr="00CD242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A7564" w:rsidRPr="00CD242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  <w:t>Ms Category Manag</w:t>
                            </w:r>
                            <w:r w:rsidR="001C541C" w:rsidRPr="00CD242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  <w:t>e</w:t>
                            </w:r>
                            <w:r w:rsidR="006A7564" w:rsidRPr="00CD242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</w:rPr>
                              <w:t>ment</w:t>
                            </w:r>
                          </w:p>
                          <w:p w14:paraId="7E158AA2" w14:textId="77777777" w:rsidR="00B7091D" w:rsidRDefault="006776D2" w:rsidP="00D61FFB">
                            <w:pPr>
                              <w:ind w:left="-90" w:right="-150"/>
                              <w:jc w:val="center"/>
                            </w:pPr>
                            <w:r>
                              <w:t>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B745F18" w14:textId="7BB7DBF6" w:rsidR="006776D2" w:rsidRPr="006776D2" w:rsidRDefault="006776D2" w:rsidP="00D61FFB">
                            <w:pPr>
                              <w:ind w:left="-90" w:right="-150"/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68328" id="Rectangle 5" o:spid="_x0000_s1026" style="position:absolute;left:0;text-align:left;margin-left:33.95pt;margin-top:-29.6pt;width:543.35pt;height:741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" filled="f" strokecolor="#2f5496 [2404]" strokeweight="1pt">
                <v:textbox>
                  <w:txbxContent>
                    <w:p w14:paraId="2BD8E99E" w14:textId="77777777" w:rsidR="002E2176" w:rsidRDefault="002E2176" w:rsidP="00D61FFB">
                      <w:pPr>
                        <w:pStyle w:val="Heading2"/>
                        <w:ind w:left="-90" w:right="-150"/>
                      </w:pPr>
                    </w:p>
                    <w:p w14:paraId="4BCFF0CC" w14:textId="3EE454E9" w:rsidR="002E2176" w:rsidRDefault="002E2176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89A542C" w14:textId="77777777" w:rsidR="00B839B3" w:rsidRDefault="00B839B3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403DD54" w14:textId="6129BF36" w:rsidR="006776D2" w:rsidRPr="00A63FED" w:rsidRDefault="006776D2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295D8A2" w14:textId="77777777" w:rsidR="00B81721" w:rsidRDefault="00B81721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4DF90E4" w14:textId="77777777" w:rsidR="00B81721" w:rsidRDefault="00B81721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BEC3945" w14:textId="77777777" w:rsidR="00B81721" w:rsidRDefault="00B81721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BABD993" w14:textId="77777777" w:rsidR="00B81721" w:rsidRDefault="00B81721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13DE3FD6" w14:textId="77777777" w:rsidR="00636B7F" w:rsidRDefault="00636B7F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DA4E902" w14:textId="77777777" w:rsidR="00636B7F" w:rsidRDefault="00636B7F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70BCA375" w14:textId="77777777" w:rsidR="00636B7F" w:rsidRDefault="00636B7F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FA399F3" w14:textId="77777777" w:rsidR="00636B7F" w:rsidRDefault="00636B7F" w:rsidP="00D61FFB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08115A7F" w14:textId="77777777" w:rsidR="00C51F66" w:rsidRDefault="00C51F66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76B58F3F" w14:textId="77777777" w:rsidR="00C51F66" w:rsidRDefault="00C51F66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6CFFB85" w14:textId="77777777" w:rsidR="00C51F66" w:rsidRDefault="00C51F66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2DA2B293" w14:textId="77777777" w:rsidR="00C51F66" w:rsidRDefault="00C51F66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2EBA66D" w14:textId="77777777" w:rsidR="00B54092" w:rsidRDefault="00B54092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14BB8C1A" w14:textId="77777777" w:rsidR="00B54092" w:rsidRDefault="00B54092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2C68E209" w14:textId="1056E799" w:rsidR="00B54092" w:rsidRDefault="00B54092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70FF8A2F" w14:textId="77777777" w:rsidR="007B6122" w:rsidRDefault="007B6122" w:rsidP="00C51F66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="Bembo" w:hAnsi="Bembo" w:cs="Apple Chancery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296CEB7A" w14:textId="77812658" w:rsidR="00567716" w:rsidRPr="005D586A" w:rsidRDefault="006776D2" w:rsidP="00614895">
                      <w:pPr>
                        <w:spacing w:after="0" w:line="240" w:lineRule="auto"/>
                        <w:ind w:right="-150"/>
                        <w:jc w:val="center"/>
                        <w:rPr>
                          <w:rFonts w:ascii="Zapfino" w:hAnsi="Zapfino" w:cstheme="majorHAnsi"/>
                          <w:color w:val="000000" w:themeColor="text1"/>
                          <w:sz w:val="44"/>
                          <w:szCs w:val="44"/>
                        </w:rPr>
                      </w:pPr>
                      <w:r w:rsidRPr="005D586A">
                        <w:rPr>
                          <w:rFonts w:ascii="Zapfino" w:hAnsi="Zapfino" w:cstheme="majorHAnsi"/>
                          <w:color w:val="000000" w:themeColor="text1"/>
                          <w:sz w:val="44"/>
                          <w:szCs w:val="44"/>
                        </w:rPr>
                        <w:t>Dana M Small</w:t>
                      </w:r>
                    </w:p>
                    <w:p w14:paraId="607C7FD7" w14:textId="4243A53A" w:rsidR="006A7564" w:rsidRPr="00CD2420" w:rsidRDefault="007468DB" w:rsidP="003520D7">
                      <w:pPr>
                        <w:spacing w:after="0" w:line="240" w:lineRule="auto"/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</w:pPr>
                      <w:r w:rsidRPr="00CD2420"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  <w:sym w:font="Symbol" w:char="F0D3"/>
                      </w:r>
                      <w:r w:rsidR="003520D7" w:rsidRPr="00CD2420"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6A7564" w:rsidRPr="00CD2420"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  <w:t>Ms Category Manag</w:t>
                      </w:r>
                      <w:r w:rsidR="001C541C" w:rsidRPr="00CD2420"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  <w:t>e</w:t>
                      </w:r>
                      <w:r w:rsidR="006A7564" w:rsidRPr="00CD2420">
                        <w:rPr>
                          <w:rFonts w:asciiTheme="majorHAnsi" w:hAnsiTheme="majorHAnsi" w:cstheme="majorHAnsi"/>
                          <w:color w:val="000000" w:themeColor="text1"/>
                          <w:sz w:val="44"/>
                          <w:szCs w:val="44"/>
                        </w:rPr>
                        <w:t>ment</w:t>
                      </w:r>
                    </w:p>
                    <w:p w14:paraId="7E158AA2" w14:textId="77777777" w:rsidR="00B7091D" w:rsidRDefault="006776D2" w:rsidP="00D61FFB">
                      <w:pPr>
                        <w:ind w:left="-90" w:right="-150"/>
                        <w:jc w:val="center"/>
                      </w:pPr>
                      <w:r>
                        <w:t>A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B745F18" w14:textId="7BB7DBF6" w:rsidR="006776D2" w:rsidRPr="006776D2" w:rsidRDefault="006776D2" w:rsidP="00D61FFB">
                      <w:pPr>
                        <w:ind w:left="-90" w:right="-150"/>
                        <w:jc w:val="center"/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05114">
        <w:rPr>
          <w:noProof/>
        </w:rPr>
        <w:drawing>
          <wp:anchor distT="0" distB="0" distL="114300" distR="114300" simplePos="0" relativeHeight="251679744" behindDoc="1" locked="0" layoutInCell="1" allowOverlap="1" wp14:anchorId="5299092E" wp14:editId="20A30478">
            <wp:simplePos x="0" y="0"/>
            <wp:positionH relativeFrom="page">
              <wp:posOffset>-431074</wp:posOffset>
            </wp:positionH>
            <wp:positionV relativeFrom="paragraph">
              <wp:posOffset>-392884</wp:posOffset>
            </wp:positionV>
            <wp:extent cx="8432800" cy="2538730"/>
            <wp:effectExtent l="0" t="0" r="0" b="127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427" cy="254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75DE0" w14:textId="015E9603" w:rsidR="002B5D98" w:rsidRDefault="002B5D98" w:rsidP="002B5D98"/>
    <w:p w14:paraId="2E295F4E" w14:textId="1DB4D9E1" w:rsidR="007C7587" w:rsidRDefault="007C7587" w:rsidP="00B7091D">
      <w:pPr>
        <w:pStyle w:val="Title"/>
      </w:pPr>
    </w:p>
    <w:p w14:paraId="40C23869" w14:textId="3C022E72" w:rsidR="007C7587" w:rsidRDefault="007C7587" w:rsidP="00B7091D">
      <w:pPr>
        <w:pStyle w:val="Title"/>
      </w:pPr>
    </w:p>
    <w:p w14:paraId="35385D5A" w14:textId="35052083" w:rsidR="007C7587" w:rsidRDefault="007C7587" w:rsidP="00B7091D">
      <w:pPr>
        <w:pStyle w:val="Title"/>
      </w:pPr>
    </w:p>
    <w:p w14:paraId="2CD7CE14" w14:textId="1F4E3CEB" w:rsidR="00B96603" w:rsidRDefault="00B96603" w:rsidP="00B7091D">
      <w:pPr>
        <w:pStyle w:val="Title"/>
      </w:pPr>
    </w:p>
    <w:p w14:paraId="4C1EF48C" w14:textId="77777777" w:rsidR="003E3E5E" w:rsidRDefault="003E3E5E" w:rsidP="00817102">
      <w:pPr>
        <w:pStyle w:val="Title"/>
        <w:rPr>
          <w:rFonts w:cstheme="majorHAnsi"/>
        </w:rPr>
      </w:pPr>
    </w:p>
    <w:p w14:paraId="4622DDA0" w14:textId="18FAB445" w:rsidR="002B5D98" w:rsidRPr="00097196" w:rsidRDefault="00C24870" w:rsidP="00817102">
      <w:pPr>
        <w:pStyle w:val="Title"/>
        <w:rPr>
          <w:rFonts w:cstheme="majorHAnsi"/>
        </w:rPr>
      </w:pPr>
      <w:r w:rsidRPr="000C03B9">
        <w:rPr>
          <w:rFonts w:cstheme="majorHAnsi"/>
        </w:rPr>
        <w:t>Whitepaper</w:t>
      </w:r>
      <w:r w:rsidR="0070385B">
        <w:rPr>
          <w:rFonts w:cstheme="majorHAnsi"/>
        </w:rPr>
        <w:t xml:space="preserve">: </w:t>
      </w:r>
      <w:r w:rsidR="00135400" w:rsidRPr="000C03B9">
        <w:rPr>
          <w:rFonts w:cstheme="majorHAnsi"/>
        </w:rPr>
        <w:t>Managing</w:t>
      </w:r>
      <w:r w:rsidR="006776D2" w:rsidRPr="000C03B9">
        <w:rPr>
          <w:rFonts w:cstheme="majorHAnsi"/>
        </w:rPr>
        <w:t xml:space="preserve"> Creative</w:t>
      </w:r>
      <w:r w:rsidR="00135400" w:rsidRPr="000C03B9">
        <w:rPr>
          <w:rFonts w:cstheme="majorHAnsi"/>
        </w:rPr>
        <w:t xml:space="preserve"> Ad</w:t>
      </w:r>
      <w:r w:rsidR="007B13E8">
        <w:rPr>
          <w:rFonts w:cstheme="majorHAnsi"/>
        </w:rPr>
        <w:t>vertising</w:t>
      </w:r>
      <w:r w:rsidR="00817102">
        <w:rPr>
          <w:rFonts w:cstheme="majorHAnsi"/>
        </w:rPr>
        <w:t xml:space="preserve"> </w:t>
      </w:r>
      <w:r w:rsidR="006776D2" w:rsidRPr="000C03B9">
        <w:rPr>
          <w:rFonts w:cstheme="majorHAnsi"/>
        </w:rPr>
        <w:t xml:space="preserve">Agencies Through </w:t>
      </w:r>
      <w:r w:rsidR="007B13E8">
        <w:rPr>
          <w:rFonts w:cstheme="majorHAnsi"/>
        </w:rPr>
        <w:t>a</w:t>
      </w:r>
      <w:r w:rsidR="00817102">
        <w:rPr>
          <w:rFonts w:cstheme="majorHAnsi"/>
        </w:rPr>
        <w:t xml:space="preserve"> </w:t>
      </w:r>
      <w:r w:rsidR="006776D2" w:rsidRPr="000C03B9">
        <w:rPr>
          <w:rFonts w:cstheme="majorHAnsi"/>
        </w:rPr>
        <w:t>Product’s Life</w:t>
      </w:r>
      <w:r w:rsidR="007B13E8">
        <w:rPr>
          <w:rFonts w:cstheme="majorHAnsi"/>
        </w:rPr>
        <w:t xml:space="preserve"> C</w:t>
      </w:r>
      <w:r w:rsidR="006776D2" w:rsidRPr="000C03B9">
        <w:rPr>
          <w:rFonts w:cstheme="majorHAnsi"/>
        </w:rPr>
        <w:t>ycl</w:t>
      </w:r>
      <w:r w:rsidR="00097196">
        <w:rPr>
          <w:rFonts w:cstheme="majorHAnsi"/>
        </w:rPr>
        <w:t>e</w:t>
      </w:r>
    </w:p>
    <w:p w14:paraId="429D250E" w14:textId="62BBCADF" w:rsidR="002B5D98" w:rsidRDefault="002B5D98" w:rsidP="007E6951">
      <w:pPr>
        <w:jc w:val="center"/>
      </w:pPr>
    </w:p>
    <w:p w14:paraId="5962A6C6" w14:textId="09FE41EC" w:rsidR="00F95D4F" w:rsidRDefault="00F95D4F" w:rsidP="007E6951">
      <w:pPr>
        <w:jc w:val="center"/>
      </w:pPr>
    </w:p>
    <w:p w14:paraId="7A33B374" w14:textId="6F843ACD" w:rsidR="00F95D4F" w:rsidRDefault="00F95D4F" w:rsidP="007E6951">
      <w:pPr>
        <w:jc w:val="center"/>
      </w:pPr>
    </w:p>
    <w:p w14:paraId="1F91279F" w14:textId="69A7F36A" w:rsidR="00F95D4F" w:rsidRDefault="00F95D4F" w:rsidP="007E6951">
      <w:pPr>
        <w:jc w:val="center"/>
      </w:pPr>
    </w:p>
    <w:p w14:paraId="21A37370" w14:textId="204FC2B4" w:rsidR="002B5D98" w:rsidRDefault="002B5D98" w:rsidP="002B5D98"/>
    <w:p w14:paraId="3C5BDE06" w14:textId="6D7A4F6F" w:rsidR="000F659E" w:rsidRDefault="003038ED" w:rsidP="004D78C6">
      <w:pPr>
        <w:pStyle w:val="Heading1"/>
        <w:jc w:val="center"/>
      </w:pPr>
      <w:r>
        <w:tab/>
      </w:r>
      <w:r>
        <w:tab/>
      </w:r>
      <w:r>
        <w:tab/>
      </w:r>
    </w:p>
    <w:p w14:paraId="4952135E" w14:textId="050B99EF" w:rsidR="00263A54" w:rsidRDefault="00263A54" w:rsidP="00263A54">
      <w:pPr>
        <w:spacing w:after="0" w:line="240" w:lineRule="auto"/>
        <w:ind w:left="-90" w:right="-150"/>
        <w:jc w:val="center"/>
        <w:rPr>
          <w:rFonts w:ascii="Bembo" w:hAnsi="Bembo" w:cs="Apple Chancery"/>
          <w:color w:val="000000" w:themeColor="text1"/>
          <w:sz w:val="52"/>
          <w:szCs w:val="52"/>
        </w:rPr>
      </w:pPr>
    </w:p>
    <w:p w14:paraId="6A6642BC" w14:textId="1D656511" w:rsidR="000F659E" w:rsidRDefault="000F659E" w:rsidP="004D78C6">
      <w:pPr>
        <w:pStyle w:val="Heading1"/>
        <w:jc w:val="center"/>
      </w:pPr>
    </w:p>
    <w:p w14:paraId="38F15E42" w14:textId="712A4095" w:rsidR="003038ED" w:rsidRDefault="003038ED" w:rsidP="004D78C6">
      <w:pPr>
        <w:pStyle w:val="Heading1"/>
        <w:jc w:val="center"/>
      </w:pPr>
    </w:p>
    <w:p w14:paraId="55356E4A" w14:textId="5C9E8E86" w:rsidR="000C4724" w:rsidRDefault="000C4724" w:rsidP="00DC29F3">
      <w:pPr>
        <w:pStyle w:val="Heading1"/>
        <w:ind w:left="5040" w:firstLine="720"/>
        <w:jc w:val="center"/>
      </w:pPr>
    </w:p>
    <w:p w14:paraId="0001789B" w14:textId="3DD3FB02" w:rsidR="005127DD" w:rsidRDefault="005127DD" w:rsidP="005127DD"/>
    <w:p w14:paraId="64E7B911" w14:textId="11D05A5C" w:rsidR="00791500" w:rsidRPr="00D628D3" w:rsidRDefault="00673830" w:rsidP="005304CD">
      <w:pPr>
        <w:pStyle w:val="Heading1"/>
        <w:snapToGrid w:val="0"/>
        <w:spacing w:before="0" w:line="240" w:lineRule="auto"/>
        <w:contextualSpacing/>
        <w:rPr>
          <w:sz w:val="38"/>
          <w:szCs w:val="3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E7287E" wp14:editId="2B599673">
                <wp:simplePos x="0" y="0"/>
                <wp:positionH relativeFrom="page">
                  <wp:posOffset>456202</wp:posOffset>
                </wp:positionH>
                <wp:positionV relativeFrom="paragraph">
                  <wp:posOffset>-272415</wp:posOffset>
                </wp:positionV>
                <wp:extent cx="6900545" cy="9313817"/>
                <wp:effectExtent l="0" t="0" r="8255" b="8255"/>
                <wp:wrapNone/>
                <wp:docPr id="51" name="Rectangle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313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0470D" id="Rectangle 51" o:spid="_x0000_s1026" style="position:absolute;margin-left:35.9pt;margin-top:-21.45pt;width:543.35pt;height:733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" filled="f" strokecolor="#2f5496 [2404]" strokeweight="1pt">
                <w10:wrap anchorx="page"/>
              </v:rect>
            </w:pict>
          </mc:Fallback>
        </mc:AlternateContent>
      </w:r>
    </w:p>
    <w:p w14:paraId="3E6B961A" w14:textId="4C9664FE" w:rsidR="00791500" w:rsidRPr="00F6755C" w:rsidRDefault="00E772EC" w:rsidP="00F6755C">
      <w:pPr>
        <w:pStyle w:val="Heading1"/>
        <w:snapToGrid w:val="0"/>
        <w:spacing w:before="0" w:line="240" w:lineRule="auto"/>
        <w:contextualSpacing/>
        <w:rPr>
          <w:sz w:val="38"/>
          <w:szCs w:val="38"/>
        </w:rPr>
      </w:pPr>
      <w:r w:rsidRPr="00D628D3">
        <w:rPr>
          <w:sz w:val="38"/>
          <w:szCs w:val="38"/>
        </w:rPr>
        <w:t>Table of Contents</w:t>
      </w:r>
    </w:p>
    <w:p w14:paraId="71542464" w14:textId="796FF2FC" w:rsidR="007C6E37" w:rsidRDefault="007C6E37" w:rsidP="00706BFC">
      <w:pPr>
        <w:pStyle w:val="Heading1"/>
        <w:snapToGrid w:val="0"/>
        <w:spacing w:before="0" w:line="240" w:lineRule="auto"/>
        <w:contextualSpacing/>
        <w:jc w:val="right"/>
        <w:rPr>
          <w:color w:val="000000" w:themeColor="text1"/>
          <w:sz w:val="32"/>
          <w:szCs w:val="32"/>
        </w:rPr>
      </w:pPr>
    </w:p>
    <w:p w14:paraId="1A9CB90E" w14:textId="25A82BF6" w:rsidR="00954412" w:rsidRPr="006705E1" w:rsidRDefault="00954412" w:rsidP="007463B5">
      <w:pPr>
        <w:pStyle w:val="Heading1"/>
        <w:snapToGrid w:val="0"/>
        <w:spacing w:before="0" w:line="240" w:lineRule="auto"/>
        <w:contextualSpacing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BackGround</w:t>
      </w:r>
      <w:r w:rsidR="00BF2405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                                                               </w:t>
      </w:r>
      <w:r w:rsidR="00E30F36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7434EC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</w:t>
      </w:r>
      <w:r w:rsidR="00BF2405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EA7984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</w:t>
      </w:r>
      <w:r w:rsidR="00CC1C79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A70163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</w:t>
      </w:r>
      <w:r w:rsidR="00BF2405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3</w:t>
      </w:r>
    </w:p>
    <w:p w14:paraId="291D50C8" w14:textId="08089F00" w:rsidR="00827AE4" w:rsidRPr="006705E1" w:rsidRDefault="00827AE4" w:rsidP="00706BFC">
      <w:pPr>
        <w:snapToGrid w:val="0"/>
        <w:spacing w:after="0" w:line="240" w:lineRule="auto"/>
        <w:contextualSpacing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5CA191F8" w14:textId="6D9A7C0F" w:rsidR="00CF49BC" w:rsidRPr="006705E1" w:rsidRDefault="00E50828" w:rsidP="007463B5">
      <w:pPr>
        <w:pStyle w:val="Heading1"/>
        <w:snapToGrid w:val="0"/>
        <w:spacing w:before="0" w:line="240" w:lineRule="auto"/>
        <w:contextualSpacing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Introduction</w:t>
      </w:r>
      <w:r w:rsidR="00CE0E9B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                                             </w:t>
      </w:r>
      <w:r w:rsidR="00E00653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</w:t>
      </w:r>
      <w:r w:rsidR="007434EC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</w:t>
      </w:r>
      <w:r w:rsidR="00CC1C79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</w:t>
      </w:r>
      <w:r w:rsidR="00A70163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</w:t>
      </w:r>
      <w:r w:rsidR="00CE0E9B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4</w:t>
      </w:r>
    </w:p>
    <w:p w14:paraId="79E82FBD" w14:textId="54DA9788" w:rsidR="00E50828" w:rsidRPr="006705E1" w:rsidRDefault="00E50828" w:rsidP="00706BFC">
      <w:pPr>
        <w:snapToGrid w:val="0"/>
        <w:spacing w:after="0" w:line="240" w:lineRule="auto"/>
        <w:contextualSpacing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5A738099" w14:textId="32954531" w:rsidR="00E50828" w:rsidRPr="006705E1" w:rsidRDefault="004962D8" w:rsidP="00836708">
      <w:pPr>
        <w:pStyle w:val="Heading1"/>
        <w:snapToGrid w:val="0"/>
        <w:spacing w:before="0" w:line="240" w:lineRule="auto"/>
        <w:contextualSpacing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The product lifecycle</w:t>
      </w:r>
      <w:r w:rsidR="00A742E3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</w:t>
      </w:r>
      <w:r w:rsidR="003421A8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                             </w:t>
      </w:r>
      <w:r w:rsidR="007434EC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</w:t>
      </w:r>
      <w:r w:rsidR="00CC1C79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</w:t>
      </w:r>
      <w:r w:rsidR="00B71658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</w:t>
      </w:r>
      <w:r w:rsidR="003421A8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5</w:t>
      </w:r>
    </w:p>
    <w:p w14:paraId="32AB2E03" w14:textId="21FD371C" w:rsidR="00B30F19" w:rsidRPr="006705E1" w:rsidRDefault="00B30F19" w:rsidP="00706BFC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</w:rPr>
      </w:pPr>
    </w:p>
    <w:p w14:paraId="42C5932C" w14:textId="54D8876E" w:rsidR="004673FF" w:rsidRPr="006705E1" w:rsidRDefault="006B75DA" w:rsidP="00836708">
      <w:pPr>
        <w:pStyle w:val="Heading1"/>
        <w:snapToGrid w:val="0"/>
        <w:spacing w:before="0" w:line="240" w:lineRule="auto"/>
        <w:contextualSpacing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W</w:t>
      </w:r>
      <w:r w:rsidR="00A73410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hy </w:t>
      </w:r>
      <w:r w:rsidR="005709FE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Product lifecycle</w:t>
      </w:r>
      <w:r w:rsidR="00CA068E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matters</w:t>
      </w:r>
      <w:r w:rsidR="004378D7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D924F7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                       </w:t>
      </w:r>
      <w:r w:rsidR="00B71658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</w:t>
      </w:r>
      <w:r w:rsidR="00D924F7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7</w:t>
      </w:r>
    </w:p>
    <w:p w14:paraId="6FA5586D" w14:textId="5B3EE55F" w:rsidR="00706BFC" w:rsidRPr="006705E1" w:rsidRDefault="004378D7" w:rsidP="00706BFC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6705E1">
        <w:rPr>
          <w:rFonts w:asciiTheme="majorHAnsi" w:hAnsiTheme="majorHAnsi" w:cstheme="majorHAnsi"/>
          <w:color w:val="000000" w:themeColor="text1"/>
        </w:rPr>
        <w:tab/>
      </w:r>
    </w:p>
    <w:p w14:paraId="4189406F" w14:textId="2EC9BB82" w:rsidR="009A42EA" w:rsidRPr="006705E1" w:rsidRDefault="00C20E0A" w:rsidP="00D15919">
      <w:pPr>
        <w:snapToGrid w:val="0"/>
        <w:spacing w:after="0" w:line="240" w:lineRule="auto"/>
        <w:ind w:firstLine="720"/>
        <w:jc w:val="left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Product Lifecycle </w:t>
      </w:r>
      <w:r w:rsidR="009A42EA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>Characteristics</w:t>
      </w:r>
      <w:r w:rsidR="00D20C55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                                                      </w:t>
      </w:r>
    </w:p>
    <w:p w14:paraId="0E35EF39" w14:textId="5D8AA236" w:rsidR="005C1C1F" w:rsidRPr="006705E1" w:rsidRDefault="00A56E11" w:rsidP="00D15919">
      <w:pPr>
        <w:snapToGrid w:val="0"/>
        <w:spacing w:after="0" w:line="240" w:lineRule="auto"/>
        <w:jc w:val="left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ab/>
        <w:t>Market Strategy Changes</w:t>
      </w:r>
      <w:r w:rsidR="00A749C0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                                                                 </w:t>
      </w:r>
      <w:r w:rsidR="009734FE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42141ABC" w14:textId="5D3EB8AA" w:rsidR="00380A28" w:rsidRPr="006705E1" w:rsidRDefault="00FE0154" w:rsidP="00D15919">
      <w:pPr>
        <w:snapToGrid w:val="0"/>
        <w:spacing w:after="0" w:line="240" w:lineRule="auto"/>
        <w:jc w:val="left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ab/>
        <w:t>Agency Work</w:t>
      </w:r>
      <w:r w:rsidR="00B034AA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96951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>(Support)</w:t>
      </w:r>
      <w:r w:rsidR="00B034AA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                                        </w:t>
      </w:r>
      <w:r w:rsidR="00F053D9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</w:t>
      </w:r>
      <w:r w:rsidR="00B034AA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</w:t>
      </w:r>
    </w:p>
    <w:p w14:paraId="3CE3A6DF" w14:textId="39F3AA4F" w:rsidR="004378D7" w:rsidRPr="006705E1" w:rsidRDefault="002A4C96" w:rsidP="008976E1">
      <w:pPr>
        <w:snapToGrid w:val="0"/>
        <w:spacing w:after="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ab/>
        <w:t>Tacti</w:t>
      </w:r>
      <w:r w:rsidR="00600F9D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>c/Project</w:t>
      </w:r>
      <w:r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</w:t>
      </w:r>
      <w:r w:rsidR="00A7407F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>evel Changes</w:t>
      </w:r>
      <w:r w:rsidR="00B034AA" w:rsidRPr="006705E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3FCA1CBB" w14:textId="63156E89" w:rsidR="005A0BBA" w:rsidRPr="005A0BBA" w:rsidRDefault="005A0BBA" w:rsidP="00340604">
      <w:pPr>
        <w:pStyle w:val="Heading1"/>
        <w:spacing w:line="240" w:lineRule="auto"/>
        <w:contextualSpacing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5A0BBA">
        <w:rPr>
          <w:rFonts w:asciiTheme="majorHAnsi" w:hAnsiTheme="majorHAnsi" w:cstheme="majorHAnsi"/>
          <w:color w:val="000000" w:themeColor="text1"/>
          <w:sz w:val="32"/>
          <w:szCs w:val="32"/>
        </w:rPr>
        <w:t>Brand’s risk tolerance vs. agency reliance</w:t>
      </w:r>
      <w:r w:rsidR="00A10FF5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</w:t>
      </w:r>
      <w:r w:rsidR="00CB1B7C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B71658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1D526A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 </w:t>
      </w:r>
      <w:r w:rsidR="00A10FF5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12</w:t>
      </w:r>
    </w:p>
    <w:p w14:paraId="788F3A04" w14:textId="5FD3C8DB" w:rsidR="00AB2BD3" w:rsidRPr="006705E1" w:rsidRDefault="005A0BBA" w:rsidP="00CB1B7C">
      <w:pPr>
        <w:pStyle w:val="Heading1"/>
        <w:spacing w:line="240" w:lineRule="auto"/>
        <w:contextualSpacing/>
        <w:jc w:val="right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601694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</w:t>
      </w:r>
    </w:p>
    <w:p w14:paraId="50CA6CA5" w14:textId="3B1FE529" w:rsidR="00F3492F" w:rsidRPr="006705E1" w:rsidRDefault="00D8116E" w:rsidP="00F3492F">
      <w:pPr>
        <w:pStyle w:val="Heading1"/>
        <w:spacing w:line="240" w:lineRule="auto"/>
        <w:contextualSpacing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Best Practices </w:t>
      </w:r>
      <w:r w:rsidR="00BF33D0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in</w:t>
      </w:r>
      <w:r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="000226CD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agency</w:t>
      </w:r>
      <w:r w:rsidR="00E2373B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management</w:t>
      </w:r>
      <w:r w:rsidR="00AE61B2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</w:t>
      </w:r>
      <w:r w:rsidR="00BF33D0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</w:t>
      </w:r>
      <w:r w:rsidR="00AE61B2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</w:t>
      </w:r>
      <w:r w:rsidR="00E2373B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</w:t>
      </w:r>
      <w:r w:rsidR="001D526A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</w:t>
      </w:r>
      <w:r w:rsidR="00E2373B" w:rsidRPr="006705E1">
        <w:rPr>
          <w:rFonts w:asciiTheme="majorHAnsi" w:hAnsiTheme="majorHAnsi" w:cstheme="majorHAnsi"/>
          <w:color w:val="000000" w:themeColor="text1"/>
          <w:sz w:val="32"/>
          <w:szCs w:val="32"/>
        </w:rPr>
        <w:t>13</w:t>
      </w:r>
    </w:p>
    <w:p w14:paraId="4D113FAA" w14:textId="29C44848" w:rsidR="00293F13" w:rsidRPr="006406FF" w:rsidRDefault="00293F13" w:rsidP="00293F13">
      <w:pPr>
        <w:rPr>
          <w:sz w:val="10"/>
          <w:szCs w:val="10"/>
        </w:rPr>
      </w:pPr>
    </w:p>
    <w:p w14:paraId="0CD1F1DE" w14:textId="271040B0" w:rsidR="006406FF" w:rsidRPr="00C90B7F" w:rsidRDefault="00141918" w:rsidP="006406FF">
      <w:pPr>
        <w:pStyle w:val="Heading1"/>
        <w:spacing w:line="240" w:lineRule="auto"/>
        <w:contextualSpacing/>
        <w:rPr>
          <w:rFonts w:asciiTheme="majorHAnsi" w:hAnsiTheme="majorHAnsi" w:cstheme="majorHAnsi"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Key Takeaways </w:t>
      </w:r>
      <w:r w:rsidR="00FD7E80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                                                                                                   16</w:t>
      </w:r>
    </w:p>
    <w:p w14:paraId="6A15BEBB" w14:textId="601DEF73" w:rsidR="00293F13" w:rsidRPr="00293F13" w:rsidRDefault="00293F13" w:rsidP="00293F13"/>
    <w:p w14:paraId="09DD661F" w14:textId="4C121866" w:rsidR="00F3492F" w:rsidRPr="00AB2BD3" w:rsidRDefault="005F1C7E" w:rsidP="00AB2BD3">
      <w:r>
        <w:rPr>
          <w:noProof/>
        </w:rPr>
        <w:drawing>
          <wp:anchor distT="0" distB="0" distL="114300" distR="114300" simplePos="0" relativeHeight="251697152" behindDoc="0" locked="0" layoutInCell="1" allowOverlap="1" wp14:anchorId="7A0FA519" wp14:editId="15E365C5">
            <wp:simplePos x="0" y="0"/>
            <wp:positionH relativeFrom="margin">
              <wp:posOffset>1253490</wp:posOffset>
            </wp:positionH>
            <wp:positionV relativeFrom="margin">
              <wp:posOffset>6421483</wp:posOffset>
            </wp:positionV>
            <wp:extent cx="3255645" cy="2160905"/>
            <wp:effectExtent l="736600" t="101600" r="97155" b="150495"/>
            <wp:wrapSquare wrapText="bothSides"/>
            <wp:docPr id="48" name="Picture 48" descr="A picture containing grass, building, out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hutterstock_1949548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1609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2D175" w14:textId="5259FFAB" w:rsidR="00582539" w:rsidRPr="0068302B" w:rsidRDefault="00582539" w:rsidP="0068302B"/>
    <w:p w14:paraId="64342FEC" w14:textId="3FC5E9B1" w:rsidR="00B30F19" w:rsidRPr="00B30F19" w:rsidRDefault="00B30F19" w:rsidP="00B30F19"/>
    <w:p w14:paraId="4C151B36" w14:textId="4CAEA6BC" w:rsidR="00E50828" w:rsidRPr="00E50828" w:rsidRDefault="00E50828" w:rsidP="00E50828"/>
    <w:p w14:paraId="08F4148A" w14:textId="2B52AA22" w:rsidR="00CF49BC" w:rsidRPr="00827AE4" w:rsidRDefault="00CF49BC" w:rsidP="00827AE4"/>
    <w:p w14:paraId="6A2E69B0" w14:textId="7A95D2BD" w:rsidR="000C4724" w:rsidRDefault="000C4724">
      <w:pPr>
        <w:jc w:val="left"/>
        <w:rPr>
          <w:rFonts w:ascii="Segoe UI" w:eastAsiaTheme="majorEastAsia" w:hAnsi="Segoe UI" w:cs="Segoe UI"/>
          <w:caps/>
          <w:color w:val="2F5496" w:themeColor="accent1" w:themeShade="BF"/>
          <w:sz w:val="40"/>
          <w:szCs w:val="40"/>
        </w:rPr>
      </w:pPr>
    </w:p>
    <w:bookmarkStart w:id="0" w:name="_BackGround"/>
    <w:bookmarkEnd w:id="0"/>
    <w:p w14:paraId="322487AD" w14:textId="455DD5A5" w:rsidR="007E4F1B" w:rsidRDefault="003C0BFF" w:rsidP="00D84FAE">
      <w:pPr>
        <w:pStyle w:val="Heading1"/>
        <w:ind w:left="-450"/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6693A8" wp14:editId="1D2E14A4">
                <wp:simplePos x="0" y="0"/>
                <wp:positionH relativeFrom="page">
                  <wp:posOffset>444137</wp:posOffset>
                </wp:positionH>
                <wp:positionV relativeFrom="paragraph">
                  <wp:posOffset>-236128</wp:posOffset>
                </wp:positionV>
                <wp:extent cx="6900545" cy="9183188"/>
                <wp:effectExtent l="0" t="0" r="8255" b="12065"/>
                <wp:wrapNone/>
                <wp:docPr id="52" name="Rectangl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183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49A5A" id="Rectangle 52" o:spid="_x0000_s1026" style="position:absolute;margin-left:34.95pt;margin-top:-18.6pt;width:543.35pt;height:723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</w:p>
    <w:p w14:paraId="069CC140" w14:textId="5AC81C86" w:rsidR="00EE455E" w:rsidRDefault="002C5C53" w:rsidP="00DC070F">
      <w:pPr>
        <w:pStyle w:val="Heading1"/>
      </w:pPr>
      <w:r>
        <w:t>BackGround</w:t>
      </w:r>
    </w:p>
    <w:p w14:paraId="24B57E04" w14:textId="26DD8EFB" w:rsidR="00591864" w:rsidRDefault="00591864" w:rsidP="00591864"/>
    <w:p w14:paraId="3DDAB78A" w14:textId="35177AB0" w:rsidR="00DF1466" w:rsidRDefault="00DF1466" w:rsidP="003C0BFF">
      <w:pPr>
        <w:rPr>
          <w:sz w:val="28"/>
          <w:szCs w:val="28"/>
        </w:rPr>
      </w:pPr>
      <w:r>
        <w:rPr>
          <w:sz w:val="28"/>
          <w:szCs w:val="28"/>
        </w:rPr>
        <w:t>The advertising industry Worldwide Media spending forecast is roughly up 5.1% for 2020, at $628B. (</w:t>
      </w:r>
      <w:r w:rsidRPr="004E21AB">
        <w:rPr>
          <w:i/>
          <w:iCs/>
          <w:sz w:val="28"/>
          <w:szCs w:val="28"/>
        </w:rPr>
        <w:t xml:space="preserve">Ad Age – </w:t>
      </w:r>
      <w:hyperlink r:id="rId10" w:history="1">
        <w:r w:rsidRPr="00331607">
          <w:rPr>
            <w:rStyle w:val="Hyperlink"/>
            <w:i/>
            <w:iCs/>
            <w:sz w:val="28"/>
            <w:szCs w:val="28"/>
          </w:rPr>
          <w:t>Marketing Fact Pack 2020</w:t>
        </w:r>
        <w:r w:rsidRPr="00331607">
          <w:rPr>
            <w:rStyle w:val="Hyperlink"/>
            <w:sz w:val="28"/>
            <w:szCs w:val="28"/>
          </w:rPr>
          <w:t>)</w:t>
        </w:r>
      </w:hyperlink>
      <w:r>
        <w:rPr>
          <w:sz w:val="28"/>
          <w:szCs w:val="28"/>
        </w:rPr>
        <w:t xml:space="preserve">. The industry is roughly split between media buying and planning (65-90%) and creative advertising (10- 35%).  This white paper is focused specifically </w:t>
      </w:r>
      <w:r w:rsidRPr="00524B32">
        <w:rPr>
          <w:b/>
          <w:bCs/>
          <w:sz w:val="28"/>
          <w:szCs w:val="28"/>
        </w:rPr>
        <w:t>on the 35% of creative advertising</w:t>
      </w:r>
      <w:r>
        <w:rPr>
          <w:sz w:val="28"/>
          <w:szCs w:val="28"/>
        </w:rPr>
        <w:t xml:space="preserve">. </w:t>
      </w:r>
    </w:p>
    <w:p w14:paraId="0A349B5E" w14:textId="142ABC7B" w:rsidR="00E7029F" w:rsidRDefault="00E7029F" w:rsidP="00DF1466">
      <w:pPr>
        <w:ind w:right="-810"/>
        <w:rPr>
          <w:sz w:val="28"/>
          <w:szCs w:val="28"/>
        </w:rPr>
      </w:pPr>
    </w:p>
    <w:p w14:paraId="468EBD8D" w14:textId="0BA3A782" w:rsidR="005361FF" w:rsidRPr="00E7029F" w:rsidRDefault="00747A0A" w:rsidP="00E7029F"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7D34F24" wp14:editId="37441C9D">
            <wp:simplePos x="0" y="0"/>
            <wp:positionH relativeFrom="column">
              <wp:posOffset>152400</wp:posOffset>
            </wp:positionH>
            <wp:positionV relativeFrom="paragraph">
              <wp:posOffset>2067287</wp:posOffset>
            </wp:positionV>
            <wp:extent cx="5943600" cy="3771900"/>
            <wp:effectExtent l="114300" t="101600" r="114300" b="139700"/>
            <wp:wrapTopAndBottom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9438.jpeg"/>
                    <pic:cNvPicPr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35A">
        <w:rPr>
          <w:noProof/>
        </w:rPr>
        <w:drawing>
          <wp:inline distT="0" distB="0" distL="0" distR="0" wp14:anchorId="0EA2E00C" wp14:editId="4427D194">
            <wp:extent cx="5943600" cy="1524000"/>
            <wp:effectExtent l="114300" t="101600" r="114300" b="13970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B8A53EA-F8BD-4F21-99E2-777FC36515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4A42DF" w14:textId="0AB9E4AE" w:rsidR="00C85251" w:rsidRPr="00F641C2" w:rsidRDefault="00817BCE" w:rsidP="00CE4085">
      <w:pPr>
        <w:ind w:right="-810"/>
        <w:rPr>
          <w:sz w:val="28"/>
          <w:szCs w:val="2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B82700" wp14:editId="48B8F302">
                <wp:simplePos x="0" y="0"/>
                <wp:positionH relativeFrom="page">
                  <wp:posOffset>391886</wp:posOffset>
                </wp:positionH>
                <wp:positionV relativeFrom="paragraph">
                  <wp:posOffset>-236129</wp:posOffset>
                </wp:positionV>
                <wp:extent cx="6900545" cy="9157063"/>
                <wp:effectExtent l="0" t="0" r="8255" b="12700"/>
                <wp:wrapNone/>
                <wp:docPr id="53" name="Rectangl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1570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3AF51" id="Rectangle 53" o:spid="_x0000_s1026" style="position:absolute;margin-left:30.85pt;margin-top:-18.6pt;width:543.35pt;height:721.05pt;z-index:251704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" filled="f" strokecolor="#2f5496 [2404]" strokeweight="1pt">
                <w10:wrap anchorx="page"/>
              </v:rect>
            </w:pict>
          </mc:Fallback>
        </mc:AlternateContent>
      </w:r>
    </w:p>
    <w:bookmarkStart w:id="1" w:name="_Toc33791400" w:displacedByCustomXml="next"/>
    <w:sdt>
      <w:sdtPr>
        <w:id w:val="386619514"/>
        <w:placeholder>
          <w:docPart w:val="0F8EE0B135B6E6448D39D75AF9261B76"/>
        </w:placeholder>
        <w:temporary/>
        <w:showingPlcHdr/>
        <w15:appearance w15:val="hidden"/>
      </w:sdtPr>
      <w:sdtEndPr/>
      <w:sdtContent>
        <w:p w14:paraId="3959B230" w14:textId="42A88206" w:rsidR="008C228C" w:rsidRPr="00B85205" w:rsidRDefault="00706D60" w:rsidP="00B85205">
          <w:pPr>
            <w:pStyle w:val="Heading1"/>
          </w:pPr>
          <w:r w:rsidRPr="00AE4280">
            <w:rPr>
              <w:rFonts w:ascii="Bembo" w:hAnsi="Bembo"/>
            </w:rPr>
            <w:t>Introduction</w:t>
          </w:r>
        </w:p>
      </w:sdtContent>
    </w:sdt>
    <w:bookmarkEnd w:id="1" w:displacedByCustomXml="prev"/>
    <w:p w14:paraId="77348958" w14:textId="079C1AB9" w:rsidR="008C228C" w:rsidRDefault="008C228C" w:rsidP="00872EA2">
      <w:pPr>
        <w:rPr>
          <w:sz w:val="28"/>
          <w:szCs w:val="28"/>
        </w:rPr>
      </w:pPr>
    </w:p>
    <w:p w14:paraId="6EF009FE" w14:textId="6C5A8288" w:rsidR="005524E8" w:rsidRDefault="004C0756" w:rsidP="00872EA2">
      <w:pPr>
        <w:rPr>
          <w:sz w:val="28"/>
          <w:szCs w:val="28"/>
        </w:rPr>
      </w:pPr>
      <w:r>
        <w:rPr>
          <w:sz w:val="28"/>
          <w:szCs w:val="28"/>
        </w:rPr>
        <w:t>M</w:t>
      </w:r>
      <w:r w:rsidR="001B0A66">
        <w:rPr>
          <w:sz w:val="28"/>
          <w:szCs w:val="28"/>
        </w:rPr>
        <w:t xml:space="preserve">anaging </w:t>
      </w:r>
      <w:r w:rsidR="0063113F">
        <w:rPr>
          <w:sz w:val="28"/>
          <w:szCs w:val="28"/>
        </w:rPr>
        <w:t xml:space="preserve">creative advertising </w:t>
      </w:r>
      <w:r w:rsidR="001B0A66">
        <w:rPr>
          <w:sz w:val="28"/>
          <w:szCs w:val="28"/>
        </w:rPr>
        <w:t>agencies ha</w:t>
      </w:r>
      <w:r w:rsidR="003A0E06">
        <w:rPr>
          <w:sz w:val="28"/>
          <w:szCs w:val="28"/>
        </w:rPr>
        <w:t>s changed over the years</w:t>
      </w:r>
      <w:r w:rsidR="009C6AB4">
        <w:rPr>
          <w:sz w:val="28"/>
          <w:szCs w:val="28"/>
        </w:rPr>
        <w:t xml:space="preserve"> when it comes to strategic sourcing</w:t>
      </w:r>
      <w:r w:rsidR="003A0E06">
        <w:rPr>
          <w:sz w:val="28"/>
          <w:szCs w:val="28"/>
        </w:rPr>
        <w:t>.</w:t>
      </w:r>
      <w:r w:rsidR="00E22362">
        <w:rPr>
          <w:sz w:val="28"/>
          <w:szCs w:val="28"/>
        </w:rPr>
        <w:t xml:space="preserve"> </w:t>
      </w:r>
    </w:p>
    <w:p w14:paraId="270D7860" w14:textId="3BD87216" w:rsidR="00C324EE" w:rsidRDefault="006132CE" w:rsidP="00872EA2">
      <w:pPr>
        <w:rPr>
          <w:sz w:val="28"/>
          <w:szCs w:val="28"/>
        </w:rPr>
      </w:pPr>
      <w:r>
        <w:rPr>
          <w:sz w:val="28"/>
          <w:szCs w:val="28"/>
        </w:rPr>
        <w:t xml:space="preserve">This was written with a BioPharma focus, </w:t>
      </w:r>
      <w:r w:rsidR="00B46623">
        <w:rPr>
          <w:sz w:val="28"/>
          <w:szCs w:val="28"/>
        </w:rPr>
        <w:t>buy i</w:t>
      </w:r>
      <w:r w:rsidR="00106DFE">
        <w:rPr>
          <w:sz w:val="28"/>
          <w:szCs w:val="28"/>
        </w:rPr>
        <w:t>n speaking with others in retail, fi</w:t>
      </w:r>
      <w:r w:rsidR="00A86B8C">
        <w:rPr>
          <w:sz w:val="28"/>
          <w:szCs w:val="28"/>
        </w:rPr>
        <w:t>nancial services</w:t>
      </w:r>
      <w:r w:rsidR="00E21B08">
        <w:rPr>
          <w:sz w:val="28"/>
          <w:szCs w:val="28"/>
        </w:rPr>
        <w:t xml:space="preserve">, </w:t>
      </w:r>
      <w:r w:rsidR="007B5883">
        <w:rPr>
          <w:sz w:val="28"/>
          <w:szCs w:val="28"/>
        </w:rPr>
        <w:t>CPG</w:t>
      </w:r>
      <w:r w:rsidR="00A86B8C">
        <w:rPr>
          <w:sz w:val="28"/>
          <w:szCs w:val="28"/>
        </w:rPr>
        <w:t xml:space="preserve"> </w:t>
      </w:r>
      <w:r w:rsidR="00E21B08">
        <w:rPr>
          <w:sz w:val="28"/>
          <w:szCs w:val="28"/>
        </w:rPr>
        <w:t>and other</w:t>
      </w:r>
      <w:r w:rsidR="000A74C6">
        <w:rPr>
          <w:sz w:val="28"/>
          <w:szCs w:val="28"/>
        </w:rPr>
        <w:t xml:space="preserve"> industr</w:t>
      </w:r>
      <w:r w:rsidR="00E21B08">
        <w:rPr>
          <w:sz w:val="28"/>
          <w:szCs w:val="28"/>
        </w:rPr>
        <w:t>ies</w:t>
      </w:r>
      <w:r w:rsidR="000A74C6">
        <w:rPr>
          <w:sz w:val="28"/>
          <w:szCs w:val="28"/>
        </w:rPr>
        <w:t xml:space="preserve">, it appears </w:t>
      </w:r>
      <w:r w:rsidR="007A2E03">
        <w:rPr>
          <w:sz w:val="28"/>
          <w:szCs w:val="28"/>
        </w:rPr>
        <w:t xml:space="preserve">the theory </w:t>
      </w:r>
      <w:r w:rsidR="00E344C6">
        <w:rPr>
          <w:sz w:val="28"/>
          <w:szCs w:val="28"/>
        </w:rPr>
        <w:t>holds true.</w:t>
      </w:r>
      <w:r w:rsidR="000A74C6">
        <w:rPr>
          <w:sz w:val="28"/>
          <w:szCs w:val="28"/>
        </w:rPr>
        <w:t xml:space="preserve"> </w:t>
      </w:r>
    </w:p>
    <w:p w14:paraId="195C02CA" w14:textId="13CDDA2F" w:rsidR="00803B65" w:rsidRDefault="00C324EE" w:rsidP="00872EA2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0A74C6">
        <w:rPr>
          <w:sz w:val="28"/>
          <w:szCs w:val="28"/>
        </w:rPr>
        <w:t>With th</w:t>
      </w:r>
      <w:r w:rsidR="00101B48">
        <w:rPr>
          <w:sz w:val="28"/>
          <w:szCs w:val="28"/>
        </w:rPr>
        <w:t xml:space="preserve">e </w:t>
      </w:r>
      <w:r>
        <w:rPr>
          <w:sz w:val="28"/>
          <w:szCs w:val="28"/>
        </w:rPr>
        <w:t xml:space="preserve">clear </w:t>
      </w:r>
      <w:r w:rsidR="00101B48">
        <w:rPr>
          <w:sz w:val="28"/>
          <w:szCs w:val="28"/>
        </w:rPr>
        <w:t>exception when the buyer becomes a large enoug</w:t>
      </w:r>
      <w:r w:rsidR="00462357">
        <w:rPr>
          <w:sz w:val="28"/>
          <w:szCs w:val="28"/>
        </w:rPr>
        <w:t>h portion of the overall industry</w:t>
      </w:r>
      <w:r w:rsidR="00DB57B6">
        <w:rPr>
          <w:sz w:val="28"/>
          <w:szCs w:val="28"/>
        </w:rPr>
        <w:t xml:space="preserve"> spend</w:t>
      </w:r>
      <w:r w:rsidR="00462357">
        <w:rPr>
          <w:sz w:val="28"/>
          <w:szCs w:val="28"/>
        </w:rPr>
        <w:t>, they are able to write their own rul</w:t>
      </w:r>
      <w:r w:rsidR="00EC69E7">
        <w:rPr>
          <w:sz w:val="28"/>
          <w:szCs w:val="28"/>
        </w:rPr>
        <w:t>es, pricing and terms.</w:t>
      </w:r>
      <w:r>
        <w:rPr>
          <w:sz w:val="28"/>
          <w:szCs w:val="28"/>
        </w:rPr>
        <w:t>)</w:t>
      </w:r>
    </w:p>
    <w:p w14:paraId="191C7B96" w14:textId="09BD4C1F" w:rsidR="005524E8" w:rsidRDefault="00851511" w:rsidP="00872EA2">
      <w:pPr>
        <w:rPr>
          <w:sz w:val="28"/>
          <w:szCs w:val="28"/>
        </w:rPr>
      </w:pPr>
      <w:r>
        <w:rPr>
          <w:sz w:val="28"/>
          <w:szCs w:val="28"/>
        </w:rPr>
        <w:t xml:space="preserve">There </w:t>
      </w:r>
      <w:r w:rsidR="005C68D6">
        <w:rPr>
          <w:sz w:val="28"/>
          <w:szCs w:val="28"/>
        </w:rPr>
        <w:t>are</w:t>
      </w:r>
      <w:r>
        <w:rPr>
          <w:sz w:val="28"/>
          <w:szCs w:val="28"/>
        </w:rPr>
        <w:t xml:space="preserve"> four alternative factors outside the norm that should be considered</w:t>
      </w:r>
      <w:r w:rsidR="00323823">
        <w:rPr>
          <w:sz w:val="28"/>
          <w:szCs w:val="28"/>
        </w:rPr>
        <w:t xml:space="preserve">, when </w:t>
      </w:r>
      <w:r w:rsidR="005C68D6">
        <w:rPr>
          <w:sz w:val="28"/>
          <w:szCs w:val="28"/>
        </w:rPr>
        <w:t xml:space="preserve">managing an agency </w:t>
      </w:r>
      <w:r w:rsidR="00DE2566">
        <w:rPr>
          <w:sz w:val="28"/>
          <w:szCs w:val="28"/>
        </w:rPr>
        <w:t>dependent</w:t>
      </w:r>
      <w:r w:rsidR="005C68D6">
        <w:rPr>
          <w:sz w:val="28"/>
          <w:szCs w:val="28"/>
        </w:rPr>
        <w:t xml:space="preserve"> upon product lifecycle:</w:t>
      </w:r>
    </w:p>
    <w:p w14:paraId="6C9C9230" w14:textId="4E78E56C" w:rsidR="00230DF9" w:rsidRDefault="00230DF9" w:rsidP="00872EA2">
      <w:pPr>
        <w:rPr>
          <w:sz w:val="28"/>
          <w:szCs w:val="28"/>
        </w:rPr>
      </w:pPr>
    </w:p>
    <w:p w14:paraId="0927738F" w14:textId="08160D8E" w:rsidR="001B0A66" w:rsidRDefault="004D545B" w:rsidP="004D545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Product’s </w:t>
      </w:r>
      <w:r w:rsidR="003C26D9">
        <w:rPr>
          <w:sz w:val="28"/>
          <w:szCs w:val="28"/>
        </w:rPr>
        <w:t>P</w:t>
      </w:r>
      <w:r>
        <w:rPr>
          <w:sz w:val="28"/>
          <w:szCs w:val="28"/>
        </w:rPr>
        <w:t>lacement</w:t>
      </w:r>
      <w:r w:rsidR="003C26D9">
        <w:rPr>
          <w:sz w:val="28"/>
          <w:szCs w:val="28"/>
        </w:rPr>
        <w:t xml:space="preserve"> in </w:t>
      </w:r>
      <w:r w:rsidR="006F67BB">
        <w:rPr>
          <w:sz w:val="28"/>
          <w:szCs w:val="28"/>
        </w:rPr>
        <w:t>the product lifecycle</w:t>
      </w:r>
    </w:p>
    <w:p w14:paraId="5DBF4117" w14:textId="52516E10" w:rsidR="00323BCE" w:rsidRDefault="000868FD" w:rsidP="004D545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Level of </w:t>
      </w:r>
      <w:r w:rsidR="001F7D14">
        <w:rPr>
          <w:sz w:val="28"/>
          <w:szCs w:val="28"/>
        </w:rPr>
        <w:t>work being created (strate</w:t>
      </w:r>
      <w:r w:rsidR="00C87C52">
        <w:rPr>
          <w:sz w:val="28"/>
          <w:szCs w:val="28"/>
        </w:rPr>
        <w:t>gic vs. tactical)</w:t>
      </w:r>
      <w:r w:rsidR="003C1F06">
        <w:rPr>
          <w:sz w:val="28"/>
          <w:szCs w:val="28"/>
        </w:rPr>
        <w:t xml:space="preserve"> </w:t>
      </w:r>
      <w:r w:rsidR="00B3051B">
        <w:rPr>
          <w:sz w:val="28"/>
          <w:szCs w:val="28"/>
        </w:rPr>
        <w:t>due to Marketing Mix</w:t>
      </w:r>
    </w:p>
    <w:p w14:paraId="32F042CE" w14:textId="6FCD245B" w:rsidR="00682937" w:rsidRPr="004D545B" w:rsidRDefault="00682937" w:rsidP="00682937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Budget size to support advertising work</w:t>
      </w:r>
    </w:p>
    <w:p w14:paraId="5F36DC25" w14:textId="3F2D9143" w:rsidR="004259F7" w:rsidRDefault="00720226" w:rsidP="00872EA2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(</w:t>
      </w:r>
      <w:r w:rsidR="00521745">
        <w:rPr>
          <w:sz w:val="28"/>
          <w:szCs w:val="28"/>
        </w:rPr>
        <w:t>Non</w:t>
      </w:r>
      <w:r>
        <w:rPr>
          <w:sz w:val="28"/>
          <w:szCs w:val="28"/>
        </w:rPr>
        <w:t>-mandated sourcing</w:t>
      </w:r>
      <w:r w:rsidR="00671EE0">
        <w:rPr>
          <w:sz w:val="28"/>
          <w:szCs w:val="28"/>
        </w:rPr>
        <w:t xml:space="preserve">) </w:t>
      </w:r>
      <w:r w:rsidR="00862403">
        <w:rPr>
          <w:sz w:val="28"/>
          <w:szCs w:val="28"/>
        </w:rPr>
        <w:t xml:space="preserve">Marketing’s willingness to </w:t>
      </w:r>
      <w:r w:rsidR="003E7EF5">
        <w:rPr>
          <w:sz w:val="28"/>
          <w:szCs w:val="28"/>
        </w:rPr>
        <w:t xml:space="preserve">work </w:t>
      </w:r>
      <w:r w:rsidR="005E68DB">
        <w:rPr>
          <w:sz w:val="28"/>
          <w:szCs w:val="28"/>
        </w:rPr>
        <w:t>with sour</w:t>
      </w:r>
      <w:r w:rsidR="00306F26">
        <w:rPr>
          <w:sz w:val="28"/>
          <w:szCs w:val="28"/>
        </w:rPr>
        <w:t>cing.</w:t>
      </w:r>
    </w:p>
    <w:p w14:paraId="442759D1" w14:textId="10AF667A" w:rsidR="00042135" w:rsidRDefault="00042135" w:rsidP="00723541">
      <w:pPr>
        <w:pStyle w:val="ListParagraph"/>
        <w:rPr>
          <w:sz w:val="28"/>
          <w:szCs w:val="28"/>
        </w:rPr>
      </w:pPr>
    </w:p>
    <w:p w14:paraId="56E5FCBC" w14:textId="190676F2" w:rsidR="00723541" w:rsidRDefault="00723541" w:rsidP="00723541">
      <w:pPr>
        <w:pStyle w:val="ListParagraph"/>
        <w:rPr>
          <w:sz w:val="28"/>
          <w:szCs w:val="28"/>
        </w:rPr>
      </w:pPr>
    </w:p>
    <w:p w14:paraId="59E9920A" w14:textId="52B80A77" w:rsidR="004259F7" w:rsidRDefault="00F70CC4" w:rsidP="004259F7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0FC55F" wp14:editId="4CB1BE75">
            <wp:simplePos x="0" y="0"/>
            <wp:positionH relativeFrom="column">
              <wp:posOffset>152268</wp:posOffset>
            </wp:positionH>
            <wp:positionV relativeFrom="paragraph">
              <wp:posOffset>203240</wp:posOffset>
            </wp:positionV>
            <wp:extent cx="3324306" cy="2298700"/>
            <wp:effectExtent l="114300" t="101600" r="117475" b="13970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32D7B27-3DF0-4CAA-BA65-03789C3C744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306" cy="229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90020" w14:textId="41523399" w:rsidR="000D7276" w:rsidRDefault="008C3245" w:rsidP="00DE020E">
      <w:pPr>
        <w:ind w:left="360"/>
        <w:rPr>
          <w:sz w:val="28"/>
          <w:szCs w:val="28"/>
        </w:rPr>
      </w:pPr>
      <w:r w:rsidRPr="004259F7">
        <w:rPr>
          <w:sz w:val="28"/>
          <w:szCs w:val="28"/>
        </w:rPr>
        <w:t xml:space="preserve">All of these factors can change the way you </w:t>
      </w:r>
      <w:r w:rsidR="00C853C1" w:rsidRPr="004259F7">
        <w:rPr>
          <w:sz w:val="28"/>
          <w:szCs w:val="28"/>
        </w:rPr>
        <w:t>and the internal marketing team view</w:t>
      </w:r>
      <w:r w:rsidR="001814FF" w:rsidRPr="004259F7">
        <w:rPr>
          <w:sz w:val="28"/>
          <w:szCs w:val="28"/>
        </w:rPr>
        <w:t>,</w:t>
      </w:r>
      <w:r w:rsidR="00C853C1" w:rsidRPr="004259F7">
        <w:rPr>
          <w:sz w:val="28"/>
          <w:szCs w:val="28"/>
        </w:rPr>
        <w:t xml:space="preserve"> </w:t>
      </w:r>
      <w:r w:rsidR="008654B8" w:rsidRPr="004259F7">
        <w:rPr>
          <w:sz w:val="28"/>
          <w:szCs w:val="28"/>
        </w:rPr>
        <w:t>prioritize</w:t>
      </w:r>
      <w:r w:rsidR="00154619" w:rsidRPr="004259F7">
        <w:rPr>
          <w:sz w:val="28"/>
          <w:szCs w:val="28"/>
        </w:rPr>
        <w:t>, and manage</w:t>
      </w:r>
      <w:r w:rsidR="008654B8" w:rsidRPr="004259F7">
        <w:rPr>
          <w:sz w:val="28"/>
          <w:szCs w:val="28"/>
        </w:rPr>
        <w:t xml:space="preserve"> </w:t>
      </w:r>
      <w:r w:rsidR="00887498" w:rsidRPr="004259F7">
        <w:rPr>
          <w:sz w:val="28"/>
          <w:szCs w:val="28"/>
        </w:rPr>
        <w:t xml:space="preserve">the </w:t>
      </w:r>
      <w:r w:rsidR="00D55291" w:rsidRPr="004259F7">
        <w:rPr>
          <w:sz w:val="28"/>
          <w:szCs w:val="28"/>
        </w:rPr>
        <w:t xml:space="preserve">agency relationship. </w:t>
      </w:r>
      <w:r w:rsidR="00A7197E" w:rsidRPr="004259F7">
        <w:rPr>
          <w:sz w:val="28"/>
          <w:szCs w:val="28"/>
        </w:rPr>
        <w:t>Let’s first focus o</w:t>
      </w:r>
      <w:r w:rsidR="00256DEE" w:rsidRPr="004259F7">
        <w:rPr>
          <w:sz w:val="28"/>
          <w:szCs w:val="28"/>
        </w:rPr>
        <w:t xml:space="preserve">n </w:t>
      </w:r>
      <w:r w:rsidR="008079E9" w:rsidRPr="004259F7">
        <w:rPr>
          <w:sz w:val="28"/>
          <w:szCs w:val="28"/>
        </w:rPr>
        <w:t xml:space="preserve">defining the product’s lifecycle within a </w:t>
      </w:r>
      <w:r w:rsidR="00EA1811" w:rsidRPr="004259F7">
        <w:rPr>
          <w:sz w:val="28"/>
          <w:szCs w:val="28"/>
        </w:rPr>
        <w:t>Bio</w:t>
      </w:r>
      <w:r w:rsidR="00EA1811">
        <w:rPr>
          <w:sz w:val="28"/>
          <w:szCs w:val="28"/>
        </w:rPr>
        <w:t>tech’s</w:t>
      </w:r>
      <w:r w:rsidR="009D3559">
        <w:rPr>
          <w:sz w:val="28"/>
          <w:szCs w:val="28"/>
        </w:rPr>
        <w:t>/Pharmaceutic</w:t>
      </w:r>
      <w:r w:rsidR="00BF5F79">
        <w:rPr>
          <w:sz w:val="28"/>
          <w:szCs w:val="28"/>
        </w:rPr>
        <w:t>als</w:t>
      </w:r>
      <w:r w:rsidR="00DE020E">
        <w:rPr>
          <w:sz w:val="28"/>
          <w:szCs w:val="28"/>
        </w:rPr>
        <w:t>.</w:t>
      </w:r>
    </w:p>
    <w:p w14:paraId="43A98E7A" w14:textId="3E4DAFAB" w:rsidR="000D7276" w:rsidRPr="00023FD1" w:rsidRDefault="000D7276" w:rsidP="00872EA2">
      <w:pPr>
        <w:rPr>
          <w:sz w:val="28"/>
          <w:szCs w:val="28"/>
        </w:rPr>
      </w:pPr>
    </w:p>
    <w:p w14:paraId="4B8C3813" w14:textId="1710FC8B" w:rsidR="00657C2B" w:rsidRDefault="006E7570" w:rsidP="00C311BD"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B529B5" wp14:editId="1E3E4E97">
                <wp:simplePos x="0" y="0"/>
                <wp:positionH relativeFrom="page">
                  <wp:posOffset>470263</wp:posOffset>
                </wp:positionH>
                <wp:positionV relativeFrom="paragraph">
                  <wp:posOffset>-170815</wp:posOffset>
                </wp:positionV>
                <wp:extent cx="6900545" cy="9130937"/>
                <wp:effectExtent l="0" t="0" r="8255" b="13335"/>
                <wp:wrapNone/>
                <wp:docPr id="54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130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A6F40" id="Rectangle 54" o:spid="_x0000_s1026" style="position:absolute;margin-left:37.05pt;margin-top:-13.45pt;width:543.35pt;height:718.9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  <w:r w:rsidR="00383783">
        <w:rPr>
          <w:noProof/>
        </w:rPr>
        <w:drawing>
          <wp:inline distT="0" distB="0" distL="0" distR="0" wp14:anchorId="6C0AD5AA" wp14:editId="662C02B7">
            <wp:extent cx="5710283" cy="3306253"/>
            <wp:effectExtent l="63500" t="63500" r="132080" b="123190"/>
            <wp:docPr id="25" name="Picture 2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LPC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8"/>
                    <a:stretch/>
                  </pic:blipFill>
                  <pic:spPr bwMode="auto">
                    <a:xfrm>
                      <a:off x="0" y="0"/>
                      <a:ext cx="5721338" cy="33126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Product_life_cycle"/>
      <w:bookmarkEnd w:id="2"/>
    </w:p>
    <w:p w14:paraId="7E63A2D1" w14:textId="54342200" w:rsidR="00286144" w:rsidRDefault="00F64FA0" w:rsidP="00286144">
      <w:pPr>
        <w:pStyle w:val="Heading1"/>
      </w:pPr>
      <w:r>
        <w:t xml:space="preserve">THe </w:t>
      </w:r>
      <w:r w:rsidR="00EC263D">
        <w:t>Product lifecycle</w:t>
      </w:r>
      <w:r w:rsidR="008775B8">
        <w:t xml:space="preserve"> - PLC</w:t>
      </w:r>
    </w:p>
    <w:p w14:paraId="6C042217" w14:textId="7AFCAA46" w:rsidR="00EC263D" w:rsidRDefault="00EC263D" w:rsidP="00EC263D"/>
    <w:p w14:paraId="22C04E1D" w14:textId="3CABFD24" w:rsidR="00793E85" w:rsidRDefault="00D21ED4" w:rsidP="00793E85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793E85" w:rsidRPr="00023FD1">
        <w:rPr>
          <w:sz w:val="28"/>
          <w:szCs w:val="28"/>
        </w:rPr>
        <w:t>product lifecycle</w:t>
      </w:r>
      <w:r>
        <w:rPr>
          <w:sz w:val="28"/>
          <w:szCs w:val="28"/>
        </w:rPr>
        <w:t xml:space="preserve"> </w:t>
      </w:r>
      <w:r w:rsidR="00C32784">
        <w:rPr>
          <w:sz w:val="28"/>
          <w:szCs w:val="28"/>
        </w:rPr>
        <w:t>c</w:t>
      </w:r>
      <w:r w:rsidR="00C032F8">
        <w:rPr>
          <w:sz w:val="28"/>
          <w:szCs w:val="28"/>
        </w:rPr>
        <w:t xml:space="preserve">an change based on industry, </w:t>
      </w:r>
      <w:r w:rsidR="003A6C27">
        <w:rPr>
          <w:sz w:val="28"/>
          <w:szCs w:val="28"/>
        </w:rPr>
        <w:t xml:space="preserve">product </w:t>
      </w:r>
      <w:r w:rsidR="007B6901">
        <w:rPr>
          <w:sz w:val="28"/>
          <w:szCs w:val="28"/>
        </w:rPr>
        <w:t>characteristics</w:t>
      </w:r>
      <w:r w:rsidR="003A6C27">
        <w:rPr>
          <w:sz w:val="28"/>
          <w:szCs w:val="28"/>
        </w:rPr>
        <w:t xml:space="preserve">, strategy, </w:t>
      </w:r>
      <w:r w:rsidR="00D8217F">
        <w:rPr>
          <w:sz w:val="28"/>
          <w:szCs w:val="28"/>
        </w:rPr>
        <w:t>a</w:t>
      </w:r>
      <w:r w:rsidR="005E2828">
        <w:rPr>
          <w:sz w:val="28"/>
          <w:szCs w:val="28"/>
        </w:rPr>
        <w:t>nd a variety of other factors</w:t>
      </w:r>
      <w:r w:rsidR="00CB5B02">
        <w:rPr>
          <w:sz w:val="28"/>
          <w:szCs w:val="28"/>
        </w:rPr>
        <w:t xml:space="preserve">. </w:t>
      </w:r>
      <w:r w:rsidR="00CB1955">
        <w:rPr>
          <w:sz w:val="28"/>
          <w:szCs w:val="28"/>
        </w:rPr>
        <w:t>Given</w:t>
      </w:r>
      <w:r w:rsidR="00793E85" w:rsidRPr="00023FD1">
        <w:rPr>
          <w:sz w:val="28"/>
          <w:szCs w:val="28"/>
        </w:rPr>
        <w:t xml:space="preserve"> </w:t>
      </w:r>
      <w:r w:rsidR="007E51D4">
        <w:rPr>
          <w:sz w:val="28"/>
          <w:szCs w:val="28"/>
        </w:rPr>
        <w:t>industry i</w:t>
      </w:r>
      <w:r w:rsidR="00793E85" w:rsidRPr="00023FD1">
        <w:rPr>
          <w:sz w:val="28"/>
          <w:szCs w:val="28"/>
        </w:rPr>
        <w:t>mportance</w:t>
      </w:r>
      <w:r w:rsidR="007E51D4">
        <w:rPr>
          <w:sz w:val="28"/>
          <w:szCs w:val="28"/>
        </w:rPr>
        <w:t xml:space="preserve"> of pat</w:t>
      </w:r>
      <w:r w:rsidR="009924DE">
        <w:rPr>
          <w:sz w:val="28"/>
          <w:szCs w:val="28"/>
        </w:rPr>
        <w:t xml:space="preserve">ent extension </w:t>
      </w:r>
      <w:r w:rsidR="005468B1">
        <w:rPr>
          <w:sz w:val="28"/>
          <w:szCs w:val="28"/>
        </w:rPr>
        <w:t>(</w:t>
      </w:r>
      <w:r w:rsidR="009924DE">
        <w:rPr>
          <w:sz w:val="28"/>
          <w:szCs w:val="28"/>
        </w:rPr>
        <w:t>re-brandin</w:t>
      </w:r>
      <w:r w:rsidR="005468B1">
        <w:rPr>
          <w:sz w:val="28"/>
          <w:szCs w:val="28"/>
        </w:rPr>
        <w:t>g)</w:t>
      </w:r>
      <w:r w:rsidR="007E5FB6">
        <w:rPr>
          <w:sz w:val="28"/>
          <w:szCs w:val="28"/>
        </w:rPr>
        <w:t xml:space="preserve"> </w:t>
      </w:r>
      <w:r w:rsidR="007E5FB6" w:rsidRPr="00023FD1">
        <w:rPr>
          <w:sz w:val="28"/>
          <w:szCs w:val="28"/>
        </w:rPr>
        <w:t>I’ve</w:t>
      </w:r>
      <w:r w:rsidR="00793E85" w:rsidRPr="00023FD1">
        <w:rPr>
          <w:sz w:val="28"/>
          <w:szCs w:val="28"/>
        </w:rPr>
        <w:t xml:space="preserve"> added</w:t>
      </w:r>
      <w:r w:rsidR="000635F8">
        <w:rPr>
          <w:sz w:val="28"/>
          <w:szCs w:val="28"/>
        </w:rPr>
        <w:t xml:space="preserve"> it </w:t>
      </w:r>
      <w:r w:rsidR="001639A7">
        <w:rPr>
          <w:sz w:val="28"/>
          <w:szCs w:val="28"/>
        </w:rPr>
        <w:t>the original PLC</w:t>
      </w:r>
      <w:r w:rsidR="00F63A29">
        <w:rPr>
          <w:sz w:val="28"/>
          <w:szCs w:val="28"/>
        </w:rPr>
        <w:t xml:space="preserve"> for a</w:t>
      </w:r>
      <w:r w:rsidR="00317D9D">
        <w:rPr>
          <w:sz w:val="28"/>
          <w:szCs w:val="28"/>
        </w:rPr>
        <w:t xml:space="preserve"> 6</w:t>
      </w:r>
      <w:r w:rsidR="00843983">
        <w:rPr>
          <w:sz w:val="28"/>
          <w:szCs w:val="28"/>
        </w:rPr>
        <w:t>-</w:t>
      </w:r>
      <w:r w:rsidR="00317D9D">
        <w:rPr>
          <w:sz w:val="28"/>
          <w:szCs w:val="28"/>
        </w:rPr>
        <w:t>stag</w:t>
      </w:r>
      <w:r w:rsidR="005E69D6">
        <w:rPr>
          <w:sz w:val="28"/>
          <w:szCs w:val="28"/>
        </w:rPr>
        <w:t>e</w:t>
      </w:r>
      <w:r w:rsidR="00317D9D">
        <w:rPr>
          <w:sz w:val="28"/>
          <w:szCs w:val="28"/>
        </w:rPr>
        <w:t xml:space="preserve"> lifecycle.</w:t>
      </w:r>
      <w:r w:rsidR="005170E1">
        <w:rPr>
          <w:sz w:val="28"/>
          <w:szCs w:val="28"/>
        </w:rPr>
        <w:t xml:space="preserve"> </w:t>
      </w:r>
    </w:p>
    <w:p w14:paraId="686A17F4" w14:textId="3BBC8821" w:rsidR="00627E50" w:rsidRPr="00023FD1" w:rsidRDefault="00627E50" w:rsidP="00793E85">
      <w:pPr>
        <w:rPr>
          <w:sz w:val="28"/>
          <w:szCs w:val="28"/>
        </w:rPr>
      </w:pPr>
    </w:p>
    <w:p w14:paraId="7BD19084" w14:textId="37BE8D8E" w:rsidR="007F7DEC" w:rsidRPr="0039713C" w:rsidRDefault="00644F2D" w:rsidP="00793E85">
      <w:pPr>
        <w:rPr>
          <w:b/>
          <w:bCs/>
          <w:sz w:val="28"/>
          <w:szCs w:val="28"/>
        </w:rPr>
      </w:pPr>
      <w:r w:rsidRPr="0039713C">
        <w:rPr>
          <w:b/>
          <w:bCs/>
          <w:sz w:val="28"/>
          <w:szCs w:val="28"/>
        </w:rPr>
        <w:t>P</w:t>
      </w:r>
      <w:r w:rsidR="00165AD2" w:rsidRPr="0039713C">
        <w:rPr>
          <w:b/>
          <w:bCs/>
          <w:sz w:val="28"/>
          <w:szCs w:val="28"/>
        </w:rPr>
        <w:t>hase One</w:t>
      </w:r>
      <w:r w:rsidR="00DF4754" w:rsidRPr="0039713C">
        <w:rPr>
          <w:b/>
          <w:bCs/>
          <w:sz w:val="28"/>
          <w:szCs w:val="28"/>
        </w:rPr>
        <w:t xml:space="preserve"> </w:t>
      </w:r>
      <w:r w:rsidR="00CD3608" w:rsidRPr="0039713C">
        <w:rPr>
          <w:b/>
          <w:bCs/>
          <w:sz w:val="28"/>
          <w:szCs w:val="28"/>
        </w:rPr>
        <w:t>(</w:t>
      </w:r>
      <w:r w:rsidR="00011B48" w:rsidRPr="0039713C">
        <w:rPr>
          <w:b/>
          <w:bCs/>
          <w:sz w:val="28"/>
          <w:szCs w:val="28"/>
        </w:rPr>
        <w:t>D</w:t>
      </w:r>
      <w:r w:rsidR="00D82424" w:rsidRPr="0039713C">
        <w:rPr>
          <w:b/>
          <w:bCs/>
          <w:sz w:val="28"/>
          <w:szCs w:val="28"/>
        </w:rPr>
        <w:t>evelopment</w:t>
      </w:r>
      <w:r w:rsidR="004600CC" w:rsidRPr="0039713C">
        <w:rPr>
          <w:b/>
          <w:bCs/>
          <w:sz w:val="28"/>
          <w:szCs w:val="28"/>
        </w:rPr>
        <w:t>)</w:t>
      </w:r>
      <w:r w:rsidR="00D82424" w:rsidRPr="0039713C">
        <w:rPr>
          <w:b/>
          <w:bCs/>
          <w:sz w:val="28"/>
          <w:szCs w:val="28"/>
        </w:rPr>
        <w:t xml:space="preserve"> </w:t>
      </w:r>
      <w:r w:rsidR="00B411A8" w:rsidRPr="0039713C">
        <w:rPr>
          <w:b/>
          <w:bCs/>
          <w:sz w:val="28"/>
          <w:szCs w:val="28"/>
        </w:rPr>
        <w:t xml:space="preserve">- </w:t>
      </w:r>
      <w:r w:rsidR="00B82FB0" w:rsidRPr="0039713C">
        <w:rPr>
          <w:b/>
          <w:bCs/>
          <w:sz w:val="28"/>
          <w:szCs w:val="28"/>
        </w:rPr>
        <w:t>No</w:t>
      </w:r>
      <w:r w:rsidR="007F7DEC" w:rsidRPr="0039713C">
        <w:rPr>
          <w:b/>
          <w:bCs/>
          <w:sz w:val="28"/>
          <w:szCs w:val="28"/>
        </w:rPr>
        <w:t xml:space="preserve"> </w:t>
      </w:r>
      <w:r w:rsidR="00B411A8" w:rsidRPr="0039713C">
        <w:rPr>
          <w:b/>
          <w:bCs/>
          <w:sz w:val="28"/>
          <w:szCs w:val="28"/>
        </w:rPr>
        <w:t xml:space="preserve">Sales and </w:t>
      </w:r>
      <w:r w:rsidR="0039713C" w:rsidRPr="0039713C">
        <w:rPr>
          <w:b/>
          <w:bCs/>
          <w:sz w:val="28"/>
          <w:szCs w:val="28"/>
        </w:rPr>
        <w:t xml:space="preserve">High </w:t>
      </w:r>
      <w:r w:rsidR="00532C56" w:rsidRPr="0039713C">
        <w:rPr>
          <w:b/>
          <w:bCs/>
          <w:sz w:val="28"/>
          <w:szCs w:val="28"/>
        </w:rPr>
        <w:t>Expenses</w:t>
      </w:r>
    </w:p>
    <w:p w14:paraId="4681690E" w14:textId="2B65E8F6" w:rsidR="00793E85" w:rsidRPr="00023FD1" w:rsidRDefault="00822E56" w:rsidP="00793E85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793E85" w:rsidRPr="00023FD1">
        <w:rPr>
          <w:sz w:val="28"/>
          <w:szCs w:val="28"/>
        </w:rPr>
        <w:t>roduct is in the researc</w:t>
      </w:r>
      <w:r w:rsidR="00F56463">
        <w:rPr>
          <w:sz w:val="28"/>
          <w:szCs w:val="28"/>
        </w:rPr>
        <w:t>h</w:t>
      </w:r>
      <w:r>
        <w:rPr>
          <w:sz w:val="28"/>
          <w:szCs w:val="28"/>
        </w:rPr>
        <w:t xml:space="preserve"> (R&amp;D) phase </w:t>
      </w:r>
      <w:r w:rsidR="006D0957">
        <w:rPr>
          <w:sz w:val="28"/>
          <w:szCs w:val="28"/>
        </w:rPr>
        <w:t>and only a prototype is avail</w:t>
      </w:r>
      <w:r w:rsidR="00C0504C">
        <w:rPr>
          <w:sz w:val="28"/>
          <w:szCs w:val="28"/>
        </w:rPr>
        <w:t xml:space="preserve">able. </w:t>
      </w:r>
    </w:p>
    <w:p w14:paraId="6B965EFB" w14:textId="7AFB386B" w:rsidR="00A57B6B" w:rsidRDefault="00A57B6B" w:rsidP="00793E85">
      <w:pPr>
        <w:rPr>
          <w:b/>
          <w:bCs/>
          <w:sz w:val="28"/>
          <w:szCs w:val="28"/>
        </w:rPr>
      </w:pPr>
    </w:p>
    <w:p w14:paraId="5B5CE224" w14:textId="0AAA4970" w:rsidR="007F2938" w:rsidRDefault="00165AD2" w:rsidP="00793E85">
      <w:pPr>
        <w:rPr>
          <w:b/>
          <w:bCs/>
          <w:sz w:val="28"/>
          <w:szCs w:val="28"/>
        </w:rPr>
      </w:pPr>
      <w:r w:rsidRPr="00A80235">
        <w:rPr>
          <w:b/>
          <w:bCs/>
          <w:sz w:val="28"/>
          <w:szCs w:val="28"/>
        </w:rPr>
        <w:t>Phase</w:t>
      </w:r>
      <w:r w:rsidR="00A80235" w:rsidRPr="00A80235">
        <w:rPr>
          <w:b/>
          <w:bCs/>
          <w:sz w:val="28"/>
          <w:szCs w:val="28"/>
        </w:rPr>
        <w:t xml:space="preserve"> Two</w:t>
      </w:r>
      <w:r w:rsidR="004600CC">
        <w:rPr>
          <w:b/>
          <w:bCs/>
          <w:sz w:val="28"/>
          <w:szCs w:val="28"/>
        </w:rPr>
        <w:t xml:space="preserve"> (</w:t>
      </w:r>
      <w:r w:rsidR="0096286C">
        <w:rPr>
          <w:b/>
          <w:bCs/>
          <w:sz w:val="28"/>
          <w:szCs w:val="28"/>
        </w:rPr>
        <w:t>Introduction)</w:t>
      </w:r>
      <w:r w:rsidR="00F707B4">
        <w:rPr>
          <w:b/>
          <w:bCs/>
          <w:sz w:val="28"/>
          <w:szCs w:val="28"/>
        </w:rPr>
        <w:t xml:space="preserve"> </w:t>
      </w:r>
      <w:r w:rsidR="00195B37">
        <w:rPr>
          <w:b/>
          <w:bCs/>
          <w:sz w:val="28"/>
          <w:szCs w:val="28"/>
        </w:rPr>
        <w:t>– Sales</w:t>
      </w:r>
      <w:r w:rsidR="00A466EC">
        <w:rPr>
          <w:b/>
          <w:bCs/>
          <w:sz w:val="28"/>
          <w:szCs w:val="28"/>
        </w:rPr>
        <w:t xml:space="preserve"> </w:t>
      </w:r>
      <w:r w:rsidR="004F4082">
        <w:rPr>
          <w:b/>
          <w:bCs/>
          <w:sz w:val="28"/>
          <w:szCs w:val="28"/>
        </w:rPr>
        <w:t>Start</w:t>
      </w:r>
      <w:r w:rsidR="00756607">
        <w:rPr>
          <w:b/>
          <w:bCs/>
          <w:sz w:val="28"/>
          <w:szCs w:val="28"/>
        </w:rPr>
        <w:t xml:space="preserve"> Low</w:t>
      </w:r>
      <w:r w:rsidR="004F4082">
        <w:rPr>
          <w:b/>
          <w:bCs/>
          <w:sz w:val="28"/>
          <w:szCs w:val="28"/>
        </w:rPr>
        <w:t xml:space="preserve"> and </w:t>
      </w:r>
      <w:r w:rsidR="0014378D">
        <w:rPr>
          <w:b/>
          <w:bCs/>
          <w:sz w:val="28"/>
          <w:szCs w:val="28"/>
        </w:rPr>
        <w:t xml:space="preserve">Highest Expenses of </w:t>
      </w:r>
      <w:r w:rsidR="00195B37">
        <w:rPr>
          <w:b/>
          <w:bCs/>
          <w:sz w:val="28"/>
          <w:szCs w:val="28"/>
        </w:rPr>
        <w:t>the Lifecycle</w:t>
      </w:r>
    </w:p>
    <w:p w14:paraId="649FF522" w14:textId="54B591CE" w:rsidR="00B6069C" w:rsidRDefault="00847318" w:rsidP="00793E85">
      <w:pPr>
        <w:rPr>
          <w:sz w:val="28"/>
          <w:szCs w:val="28"/>
        </w:rPr>
      </w:pPr>
      <w:r>
        <w:rPr>
          <w:sz w:val="28"/>
          <w:szCs w:val="28"/>
        </w:rPr>
        <w:t xml:space="preserve">Product is </w:t>
      </w:r>
      <w:r w:rsidR="00F65E08">
        <w:rPr>
          <w:sz w:val="28"/>
          <w:szCs w:val="28"/>
        </w:rPr>
        <w:t xml:space="preserve">put on the market and a </w:t>
      </w:r>
      <w:r w:rsidR="00494CF9">
        <w:rPr>
          <w:sz w:val="28"/>
          <w:szCs w:val="28"/>
        </w:rPr>
        <w:t xml:space="preserve">huge increase in expenses </w:t>
      </w:r>
      <w:r w:rsidR="00966C67">
        <w:rPr>
          <w:sz w:val="28"/>
          <w:szCs w:val="28"/>
        </w:rPr>
        <w:t>should help</w:t>
      </w:r>
      <w:r w:rsidR="00494CF9">
        <w:rPr>
          <w:sz w:val="28"/>
          <w:szCs w:val="28"/>
        </w:rPr>
        <w:t xml:space="preserve"> stimulate market dema</w:t>
      </w:r>
      <w:r w:rsidR="00924E73">
        <w:rPr>
          <w:sz w:val="28"/>
          <w:szCs w:val="28"/>
        </w:rPr>
        <w:t>nd</w:t>
      </w:r>
      <w:r w:rsidR="00966C67">
        <w:rPr>
          <w:sz w:val="28"/>
          <w:szCs w:val="28"/>
        </w:rPr>
        <w:t xml:space="preserve"> </w:t>
      </w:r>
      <w:r w:rsidR="0022079B">
        <w:rPr>
          <w:sz w:val="28"/>
          <w:szCs w:val="28"/>
        </w:rPr>
        <w:t>and awareness</w:t>
      </w:r>
      <w:r w:rsidR="00793E85" w:rsidRPr="00023FD1">
        <w:rPr>
          <w:sz w:val="28"/>
          <w:szCs w:val="28"/>
        </w:rPr>
        <w:t xml:space="preserve">. </w:t>
      </w:r>
    </w:p>
    <w:p w14:paraId="043EB3F4" w14:textId="5D514539" w:rsidR="00B6069C" w:rsidRPr="0022178A" w:rsidRDefault="00B6069C" w:rsidP="00793E85">
      <w:pPr>
        <w:rPr>
          <w:sz w:val="28"/>
          <w:szCs w:val="28"/>
        </w:rPr>
      </w:pPr>
    </w:p>
    <w:p w14:paraId="69C2BD0B" w14:textId="48566777" w:rsidR="003B3D9F" w:rsidRDefault="00101F41" w:rsidP="00793E85">
      <w:pPr>
        <w:rPr>
          <w:sz w:val="28"/>
          <w:szCs w:val="28"/>
        </w:rPr>
      </w:pPr>
      <w:r w:rsidRPr="0036032C">
        <w:rPr>
          <w:b/>
          <w:bCs/>
          <w:sz w:val="28"/>
          <w:szCs w:val="28"/>
        </w:rPr>
        <w:t>Phase Three</w:t>
      </w:r>
      <w:r w:rsidR="00F707B4" w:rsidRPr="0036032C">
        <w:rPr>
          <w:b/>
          <w:bCs/>
          <w:sz w:val="28"/>
          <w:szCs w:val="28"/>
        </w:rPr>
        <w:t xml:space="preserve"> </w:t>
      </w:r>
      <w:r w:rsidR="0096286C" w:rsidRPr="0036032C">
        <w:rPr>
          <w:b/>
          <w:bCs/>
          <w:sz w:val="28"/>
          <w:szCs w:val="28"/>
        </w:rPr>
        <w:t>(</w:t>
      </w:r>
      <w:r w:rsidR="00920366" w:rsidRPr="0036032C">
        <w:rPr>
          <w:b/>
          <w:bCs/>
          <w:sz w:val="28"/>
          <w:szCs w:val="28"/>
        </w:rPr>
        <w:t xml:space="preserve">Growth) </w:t>
      </w:r>
      <w:r w:rsidR="003B3D9F" w:rsidRPr="0036032C">
        <w:rPr>
          <w:b/>
          <w:bCs/>
          <w:sz w:val="28"/>
          <w:szCs w:val="28"/>
        </w:rPr>
        <w:t>–</w:t>
      </w:r>
      <w:r w:rsidR="008373CB">
        <w:rPr>
          <w:b/>
          <w:bCs/>
          <w:sz w:val="28"/>
          <w:szCs w:val="28"/>
        </w:rPr>
        <w:t xml:space="preserve"> High </w:t>
      </w:r>
      <w:r w:rsidR="00850761" w:rsidRPr="002D39AD">
        <w:rPr>
          <w:b/>
          <w:bCs/>
          <w:sz w:val="28"/>
          <w:szCs w:val="28"/>
        </w:rPr>
        <w:t xml:space="preserve">Sales </w:t>
      </w:r>
      <w:r w:rsidR="001E7A80" w:rsidRPr="002D39AD">
        <w:rPr>
          <w:b/>
          <w:bCs/>
          <w:sz w:val="28"/>
          <w:szCs w:val="28"/>
        </w:rPr>
        <w:t xml:space="preserve">and </w:t>
      </w:r>
      <w:r w:rsidR="00B107A3" w:rsidRPr="002D39AD">
        <w:rPr>
          <w:b/>
          <w:bCs/>
          <w:sz w:val="28"/>
          <w:szCs w:val="28"/>
        </w:rPr>
        <w:t>Moderate Ex</w:t>
      </w:r>
      <w:r w:rsidR="002D39AD">
        <w:rPr>
          <w:b/>
          <w:bCs/>
          <w:sz w:val="28"/>
          <w:szCs w:val="28"/>
        </w:rPr>
        <w:t>p</w:t>
      </w:r>
      <w:r w:rsidR="00B107A3" w:rsidRPr="002D39AD">
        <w:rPr>
          <w:b/>
          <w:bCs/>
          <w:sz w:val="28"/>
          <w:szCs w:val="28"/>
        </w:rPr>
        <w:t>enses</w:t>
      </w:r>
    </w:p>
    <w:p w14:paraId="6DA8129A" w14:textId="121E3421" w:rsidR="00793E85" w:rsidRDefault="00F765CC" w:rsidP="00793E85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="006F491E">
        <w:rPr>
          <w:sz w:val="28"/>
          <w:szCs w:val="28"/>
        </w:rPr>
        <w:t xml:space="preserve">ccurs if </w:t>
      </w:r>
      <w:r w:rsidR="00D5037C">
        <w:rPr>
          <w:sz w:val="28"/>
          <w:szCs w:val="28"/>
        </w:rPr>
        <w:t>the product survives the introduction phase</w:t>
      </w:r>
      <w:r w:rsidR="00100B9E">
        <w:rPr>
          <w:sz w:val="28"/>
          <w:szCs w:val="28"/>
        </w:rPr>
        <w:t xml:space="preserve"> </w:t>
      </w:r>
      <w:r w:rsidR="00354EFB">
        <w:rPr>
          <w:sz w:val="28"/>
          <w:szCs w:val="28"/>
        </w:rPr>
        <w:t>and results in high profit</w:t>
      </w:r>
      <w:r w:rsidR="00D5037C">
        <w:rPr>
          <w:sz w:val="28"/>
          <w:szCs w:val="28"/>
        </w:rPr>
        <w:t xml:space="preserve">. </w:t>
      </w:r>
      <w:r w:rsidR="00623E78">
        <w:rPr>
          <w:sz w:val="28"/>
          <w:szCs w:val="28"/>
        </w:rPr>
        <w:t xml:space="preserve">If there are no sales, it will go straight to </w:t>
      </w:r>
      <w:r w:rsidR="005E669C">
        <w:rPr>
          <w:sz w:val="28"/>
          <w:szCs w:val="28"/>
        </w:rPr>
        <w:t>the decline phase.</w:t>
      </w:r>
      <w:r w:rsidR="00C915B0">
        <w:rPr>
          <w:sz w:val="28"/>
          <w:szCs w:val="28"/>
        </w:rPr>
        <w:t xml:space="preserve"> </w:t>
      </w:r>
    </w:p>
    <w:p w14:paraId="00FA9625" w14:textId="2BC289FD" w:rsidR="00A57B6B" w:rsidRDefault="00AA1B3E" w:rsidP="00793E85">
      <w:pPr>
        <w:rPr>
          <w:b/>
          <w:bCs/>
          <w:sz w:val="28"/>
          <w:szCs w:val="2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9F3B02" wp14:editId="177E6DCD">
                <wp:simplePos x="0" y="0"/>
                <wp:positionH relativeFrom="page">
                  <wp:posOffset>406128</wp:posOffset>
                </wp:positionH>
                <wp:positionV relativeFrom="paragraph">
                  <wp:posOffset>-193675</wp:posOffset>
                </wp:positionV>
                <wp:extent cx="6900545" cy="9130937"/>
                <wp:effectExtent l="0" t="0" r="8255" b="13335"/>
                <wp:wrapNone/>
                <wp:docPr id="55" name="Rectangle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130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5C532" id="Rectangle 55" o:spid="_x0000_s1026" style="position:absolute;margin-left:32pt;margin-top:-15.25pt;width:543.35pt;height:718.9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</w:p>
    <w:p w14:paraId="080BC452" w14:textId="730373C3" w:rsidR="00CF6BBD" w:rsidRDefault="00805E57" w:rsidP="00793E85">
      <w:pPr>
        <w:rPr>
          <w:sz w:val="28"/>
          <w:szCs w:val="28"/>
        </w:rPr>
      </w:pPr>
      <w:r w:rsidRPr="00FE33B3">
        <w:rPr>
          <w:b/>
          <w:bCs/>
          <w:sz w:val="28"/>
          <w:szCs w:val="28"/>
        </w:rPr>
        <w:t>Phase Four</w:t>
      </w:r>
      <w:r w:rsidR="00DC2D9D">
        <w:rPr>
          <w:b/>
          <w:bCs/>
          <w:sz w:val="28"/>
          <w:szCs w:val="28"/>
        </w:rPr>
        <w:t xml:space="preserve"> </w:t>
      </w:r>
      <w:r w:rsidR="00C15FAA">
        <w:rPr>
          <w:b/>
          <w:bCs/>
          <w:sz w:val="28"/>
          <w:szCs w:val="28"/>
        </w:rPr>
        <w:t xml:space="preserve">(Maturity) </w:t>
      </w:r>
      <w:r w:rsidR="004E2284">
        <w:rPr>
          <w:b/>
          <w:bCs/>
          <w:sz w:val="28"/>
          <w:szCs w:val="28"/>
        </w:rPr>
        <w:t>–</w:t>
      </w:r>
      <w:r w:rsidR="008067BD">
        <w:rPr>
          <w:sz w:val="28"/>
          <w:szCs w:val="28"/>
        </w:rPr>
        <w:t xml:space="preserve"> </w:t>
      </w:r>
      <w:r w:rsidR="004E2284" w:rsidRPr="00CF6BBD">
        <w:rPr>
          <w:b/>
          <w:bCs/>
          <w:sz w:val="28"/>
          <w:szCs w:val="28"/>
        </w:rPr>
        <w:t xml:space="preserve">Sales </w:t>
      </w:r>
      <w:r w:rsidR="00CC2B3D">
        <w:rPr>
          <w:b/>
          <w:bCs/>
          <w:sz w:val="28"/>
          <w:szCs w:val="28"/>
        </w:rPr>
        <w:t>Moderate/Slowing</w:t>
      </w:r>
      <w:r w:rsidR="0038384A">
        <w:rPr>
          <w:sz w:val="28"/>
          <w:szCs w:val="28"/>
        </w:rPr>
        <w:t xml:space="preserve"> </w:t>
      </w:r>
      <w:r w:rsidR="00881132" w:rsidRPr="00CF6BBD">
        <w:rPr>
          <w:b/>
          <w:bCs/>
          <w:sz w:val="28"/>
          <w:szCs w:val="28"/>
        </w:rPr>
        <w:t xml:space="preserve">and </w:t>
      </w:r>
      <w:r w:rsidR="00EC1F52">
        <w:rPr>
          <w:b/>
          <w:bCs/>
          <w:sz w:val="28"/>
          <w:szCs w:val="28"/>
        </w:rPr>
        <w:t xml:space="preserve">Low </w:t>
      </w:r>
      <w:r w:rsidR="009F520C">
        <w:rPr>
          <w:b/>
          <w:bCs/>
          <w:sz w:val="28"/>
          <w:szCs w:val="28"/>
        </w:rPr>
        <w:t>Expenses</w:t>
      </w:r>
    </w:p>
    <w:p w14:paraId="12F9E79D" w14:textId="19E99683" w:rsidR="00ED6380" w:rsidRPr="00023FD1" w:rsidRDefault="00DC671F" w:rsidP="00793E85">
      <w:pPr>
        <w:rPr>
          <w:sz w:val="28"/>
          <w:szCs w:val="28"/>
        </w:rPr>
      </w:pPr>
      <w:r>
        <w:rPr>
          <w:sz w:val="28"/>
          <w:szCs w:val="28"/>
        </w:rPr>
        <w:t>The market becomes satur</w:t>
      </w:r>
      <w:r w:rsidR="00FC44D4">
        <w:rPr>
          <w:sz w:val="28"/>
          <w:szCs w:val="28"/>
        </w:rPr>
        <w:t xml:space="preserve">ated </w:t>
      </w:r>
      <w:r w:rsidR="00412719">
        <w:rPr>
          <w:sz w:val="28"/>
          <w:szCs w:val="28"/>
        </w:rPr>
        <w:t xml:space="preserve">and sales tend to level off. </w:t>
      </w:r>
      <w:r w:rsidR="002811F7">
        <w:rPr>
          <w:sz w:val="28"/>
          <w:szCs w:val="28"/>
        </w:rPr>
        <w:t>T</w:t>
      </w:r>
      <w:r w:rsidR="005F682C">
        <w:rPr>
          <w:sz w:val="28"/>
          <w:szCs w:val="28"/>
        </w:rPr>
        <w:t>his can be an extended phase if the marketers have the right strategy in p</w:t>
      </w:r>
      <w:r w:rsidR="00170A70">
        <w:rPr>
          <w:sz w:val="28"/>
          <w:szCs w:val="28"/>
        </w:rPr>
        <w:t>lace.</w:t>
      </w:r>
    </w:p>
    <w:p w14:paraId="56CCE62C" w14:textId="55EF9DB2" w:rsidR="00A57B6B" w:rsidRDefault="00A57B6B" w:rsidP="00793E85">
      <w:pPr>
        <w:rPr>
          <w:b/>
          <w:bCs/>
          <w:sz w:val="28"/>
          <w:szCs w:val="28"/>
        </w:rPr>
      </w:pPr>
    </w:p>
    <w:p w14:paraId="5E3C45C9" w14:textId="20DC8DD0" w:rsidR="00D85069" w:rsidRDefault="00FE33B3" w:rsidP="00793E85">
      <w:pPr>
        <w:rPr>
          <w:sz w:val="28"/>
          <w:szCs w:val="28"/>
        </w:rPr>
      </w:pPr>
      <w:r w:rsidRPr="0001388A">
        <w:rPr>
          <w:b/>
          <w:bCs/>
          <w:sz w:val="28"/>
          <w:szCs w:val="28"/>
        </w:rPr>
        <w:t>Phase Five</w:t>
      </w:r>
      <w:r w:rsidR="0048557D">
        <w:rPr>
          <w:b/>
          <w:bCs/>
          <w:sz w:val="28"/>
          <w:szCs w:val="28"/>
        </w:rPr>
        <w:t xml:space="preserve"> (</w:t>
      </w:r>
      <w:r w:rsidR="008605F3">
        <w:rPr>
          <w:b/>
          <w:bCs/>
          <w:sz w:val="28"/>
          <w:szCs w:val="28"/>
        </w:rPr>
        <w:t xml:space="preserve">Extension) </w:t>
      </w:r>
      <w:r w:rsidR="00D85069">
        <w:rPr>
          <w:b/>
          <w:bCs/>
          <w:sz w:val="28"/>
          <w:szCs w:val="28"/>
        </w:rPr>
        <w:t>–</w:t>
      </w:r>
      <w:r w:rsidR="00793E85" w:rsidRPr="00023FD1">
        <w:rPr>
          <w:sz w:val="28"/>
          <w:szCs w:val="28"/>
        </w:rPr>
        <w:t xml:space="preserve"> </w:t>
      </w:r>
      <w:r w:rsidR="00530145" w:rsidRPr="00530145">
        <w:rPr>
          <w:b/>
          <w:bCs/>
          <w:sz w:val="28"/>
          <w:szCs w:val="28"/>
        </w:rPr>
        <w:t>Moderate Sales</w:t>
      </w:r>
      <w:r w:rsidR="00337D05" w:rsidRPr="00530145">
        <w:rPr>
          <w:b/>
          <w:bCs/>
          <w:sz w:val="28"/>
          <w:szCs w:val="28"/>
        </w:rPr>
        <w:t xml:space="preserve"> and </w:t>
      </w:r>
      <w:r w:rsidR="00FF7A75" w:rsidRPr="00530145">
        <w:rPr>
          <w:b/>
          <w:bCs/>
          <w:sz w:val="28"/>
          <w:szCs w:val="28"/>
        </w:rPr>
        <w:t>Moderate/Low Expenses</w:t>
      </w:r>
    </w:p>
    <w:p w14:paraId="63DE99F3" w14:textId="515C5CF6" w:rsidR="00793E85" w:rsidRPr="00023FD1" w:rsidRDefault="00D02E55" w:rsidP="00793E85">
      <w:pPr>
        <w:rPr>
          <w:sz w:val="28"/>
          <w:szCs w:val="28"/>
        </w:rPr>
      </w:pPr>
      <w:r>
        <w:rPr>
          <w:sz w:val="28"/>
          <w:szCs w:val="28"/>
        </w:rPr>
        <w:t>E</w:t>
      </w:r>
      <w:r w:rsidR="00E368C9">
        <w:rPr>
          <w:sz w:val="28"/>
          <w:szCs w:val="28"/>
        </w:rPr>
        <w:t>ither</w:t>
      </w:r>
      <w:r w:rsidR="00793E85" w:rsidRPr="00023FD1">
        <w:rPr>
          <w:sz w:val="28"/>
          <w:szCs w:val="28"/>
        </w:rPr>
        <w:t xml:space="preserve"> patent extensions to continue revenue generation without the introduction of </w:t>
      </w:r>
      <w:r w:rsidR="00E368C9">
        <w:rPr>
          <w:sz w:val="28"/>
          <w:szCs w:val="28"/>
        </w:rPr>
        <w:t>competition</w:t>
      </w:r>
      <w:r w:rsidR="00370488">
        <w:rPr>
          <w:sz w:val="28"/>
          <w:szCs w:val="28"/>
        </w:rPr>
        <w:t>, or r</w:t>
      </w:r>
      <w:r w:rsidR="00793E85" w:rsidRPr="00023FD1">
        <w:rPr>
          <w:sz w:val="28"/>
          <w:szCs w:val="28"/>
        </w:rPr>
        <w:t>e-branding</w:t>
      </w:r>
      <w:r w:rsidR="00370488">
        <w:rPr>
          <w:sz w:val="28"/>
          <w:szCs w:val="28"/>
        </w:rPr>
        <w:t xml:space="preserve">. </w:t>
      </w:r>
      <w:r w:rsidR="00E87957">
        <w:rPr>
          <w:sz w:val="28"/>
          <w:szCs w:val="28"/>
        </w:rPr>
        <w:t xml:space="preserve"> </w:t>
      </w:r>
      <w:r w:rsidR="005C1525">
        <w:rPr>
          <w:sz w:val="28"/>
          <w:szCs w:val="28"/>
        </w:rPr>
        <w:t>You want to stimulate</w:t>
      </w:r>
      <w:r w:rsidR="009E3434">
        <w:rPr>
          <w:sz w:val="28"/>
          <w:szCs w:val="28"/>
        </w:rPr>
        <w:t xml:space="preserve"> sales</w:t>
      </w:r>
      <w:r w:rsidR="00BF191F">
        <w:rPr>
          <w:sz w:val="28"/>
          <w:szCs w:val="28"/>
        </w:rPr>
        <w:t xml:space="preserve"> to pr</w:t>
      </w:r>
      <w:r w:rsidR="007666AF">
        <w:rPr>
          <w:sz w:val="28"/>
          <w:szCs w:val="28"/>
        </w:rPr>
        <w:t xml:space="preserve">event </w:t>
      </w:r>
      <w:r w:rsidR="009E3434">
        <w:rPr>
          <w:sz w:val="28"/>
          <w:szCs w:val="28"/>
        </w:rPr>
        <w:t>declin</w:t>
      </w:r>
      <w:r w:rsidR="00372AB1">
        <w:rPr>
          <w:sz w:val="28"/>
          <w:szCs w:val="28"/>
        </w:rPr>
        <w:t>e</w:t>
      </w:r>
      <w:r w:rsidR="007666AF">
        <w:rPr>
          <w:sz w:val="28"/>
          <w:szCs w:val="28"/>
        </w:rPr>
        <w:t>.</w:t>
      </w:r>
    </w:p>
    <w:p w14:paraId="5A50C79E" w14:textId="549043F0" w:rsidR="00A57B6B" w:rsidRDefault="00A57B6B" w:rsidP="00642FDE">
      <w:pPr>
        <w:rPr>
          <w:b/>
          <w:bCs/>
          <w:sz w:val="28"/>
          <w:szCs w:val="28"/>
        </w:rPr>
      </w:pPr>
    </w:p>
    <w:p w14:paraId="17302C03" w14:textId="4416BD00" w:rsidR="00EC263D" w:rsidRDefault="00943645" w:rsidP="00642FDE">
      <w:pPr>
        <w:rPr>
          <w:b/>
          <w:bCs/>
          <w:sz w:val="28"/>
          <w:szCs w:val="28"/>
        </w:rPr>
      </w:pPr>
      <w:r w:rsidRPr="00943645">
        <w:rPr>
          <w:b/>
          <w:bCs/>
          <w:sz w:val="28"/>
          <w:szCs w:val="28"/>
        </w:rPr>
        <w:t>Phase Six</w:t>
      </w:r>
      <w:r w:rsidR="005C05D3">
        <w:rPr>
          <w:b/>
          <w:bCs/>
          <w:sz w:val="28"/>
          <w:szCs w:val="28"/>
        </w:rPr>
        <w:t xml:space="preserve"> (Decline) </w:t>
      </w:r>
      <w:r w:rsidR="00E202CC">
        <w:rPr>
          <w:b/>
          <w:bCs/>
          <w:sz w:val="28"/>
          <w:szCs w:val="28"/>
        </w:rPr>
        <w:t>–</w:t>
      </w:r>
      <w:r w:rsidR="00DB2059">
        <w:rPr>
          <w:sz w:val="28"/>
          <w:szCs w:val="28"/>
        </w:rPr>
        <w:t xml:space="preserve"> </w:t>
      </w:r>
      <w:r w:rsidR="00E202CC" w:rsidRPr="00D33969">
        <w:rPr>
          <w:b/>
          <w:bCs/>
          <w:sz w:val="28"/>
          <w:szCs w:val="28"/>
        </w:rPr>
        <w:t xml:space="preserve">Declining </w:t>
      </w:r>
      <w:r w:rsidR="000C40FB" w:rsidRPr="00D33969">
        <w:rPr>
          <w:b/>
          <w:bCs/>
          <w:sz w:val="28"/>
          <w:szCs w:val="28"/>
        </w:rPr>
        <w:t>Sales and Very Low Expense</w:t>
      </w:r>
      <w:r w:rsidR="00F008E0">
        <w:rPr>
          <w:b/>
          <w:bCs/>
          <w:sz w:val="28"/>
          <w:szCs w:val="28"/>
        </w:rPr>
        <w:t>s</w:t>
      </w:r>
      <w:r w:rsidR="00A3438A">
        <w:rPr>
          <w:b/>
          <w:bCs/>
          <w:sz w:val="28"/>
          <w:szCs w:val="28"/>
        </w:rPr>
        <w:t xml:space="preserve"> </w:t>
      </w:r>
    </w:p>
    <w:p w14:paraId="39D718A3" w14:textId="0EA6BAA0" w:rsidR="00D76D5E" w:rsidRDefault="0029258D" w:rsidP="00642FDE">
      <w:pPr>
        <w:rPr>
          <w:sz w:val="28"/>
          <w:szCs w:val="28"/>
        </w:rPr>
      </w:pPr>
      <w:r>
        <w:rPr>
          <w:sz w:val="28"/>
          <w:szCs w:val="28"/>
        </w:rPr>
        <w:t xml:space="preserve">When demand </w:t>
      </w:r>
      <w:r w:rsidR="009407B6">
        <w:rPr>
          <w:sz w:val="28"/>
          <w:szCs w:val="28"/>
        </w:rPr>
        <w:t>ceases</w:t>
      </w:r>
      <w:r w:rsidR="00844B19">
        <w:rPr>
          <w:sz w:val="28"/>
          <w:szCs w:val="28"/>
        </w:rPr>
        <w:t xml:space="preserve"> or ROI is close to ze</w:t>
      </w:r>
      <w:r w:rsidR="004A20AB">
        <w:rPr>
          <w:sz w:val="28"/>
          <w:szCs w:val="28"/>
        </w:rPr>
        <w:t>ro</w:t>
      </w:r>
      <w:r w:rsidR="009407B6">
        <w:rPr>
          <w:sz w:val="28"/>
          <w:szCs w:val="28"/>
        </w:rPr>
        <w:t xml:space="preserve">, </w:t>
      </w:r>
      <w:r w:rsidR="00705D31">
        <w:rPr>
          <w:sz w:val="28"/>
          <w:szCs w:val="28"/>
        </w:rPr>
        <w:t xml:space="preserve">the </w:t>
      </w:r>
      <w:r w:rsidR="009407B6">
        <w:rPr>
          <w:sz w:val="28"/>
          <w:szCs w:val="28"/>
        </w:rPr>
        <w:t xml:space="preserve">product will be pulled </w:t>
      </w:r>
      <w:r w:rsidR="008F43DE">
        <w:rPr>
          <w:sz w:val="28"/>
          <w:szCs w:val="28"/>
        </w:rPr>
        <w:t>from the</w:t>
      </w:r>
      <w:r w:rsidR="009407B6">
        <w:rPr>
          <w:sz w:val="28"/>
          <w:szCs w:val="28"/>
        </w:rPr>
        <w:t xml:space="preserve"> market.</w:t>
      </w:r>
    </w:p>
    <w:p w14:paraId="1D535E0E" w14:textId="2D5243B9" w:rsidR="00D76D5E" w:rsidRDefault="00D76D5E" w:rsidP="00642FDE">
      <w:pPr>
        <w:rPr>
          <w:sz w:val="28"/>
          <w:szCs w:val="28"/>
        </w:rPr>
      </w:pPr>
      <w:r w:rsidRPr="0094364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6129307" wp14:editId="34CA354E">
            <wp:simplePos x="0" y="0"/>
            <wp:positionH relativeFrom="column">
              <wp:posOffset>179070</wp:posOffset>
            </wp:positionH>
            <wp:positionV relativeFrom="paragraph">
              <wp:posOffset>333375</wp:posOffset>
            </wp:positionV>
            <wp:extent cx="5763895" cy="4274820"/>
            <wp:effectExtent l="114300" t="101600" r="116205" b="132080"/>
            <wp:wrapTopAndBottom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98E20F4-365B-43AC-9D73-E71AB992E6D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427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56AF" w14:textId="1E485C64" w:rsidR="00D4083D" w:rsidRDefault="00206B99" w:rsidP="00642FDE">
      <w:pPr>
        <w:rPr>
          <w:sz w:val="28"/>
          <w:szCs w:val="2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16211D" wp14:editId="5AFE115C">
                <wp:simplePos x="0" y="0"/>
                <wp:positionH relativeFrom="page">
                  <wp:posOffset>454297</wp:posOffset>
                </wp:positionH>
                <wp:positionV relativeFrom="paragraph">
                  <wp:posOffset>-96520</wp:posOffset>
                </wp:positionV>
                <wp:extent cx="6900545" cy="9130665"/>
                <wp:effectExtent l="0" t="0" r="8255" b="13335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130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5D94F" id="Rectangle 56" o:spid="_x0000_s1026" style="position:absolute;margin-left:35.75pt;margin-top:-7.6pt;width:543.35pt;height:718.9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" filled="f" strokecolor="#2f5496 [2404]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92E2B34" wp14:editId="395817BD">
            <wp:simplePos x="0" y="0"/>
            <wp:positionH relativeFrom="column">
              <wp:posOffset>-238125</wp:posOffset>
            </wp:positionH>
            <wp:positionV relativeFrom="paragraph">
              <wp:posOffset>101872</wp:posOffset>
            </wp:positionV>
            <wp:extent cx="6508115" cy="3538855"/>
            <wp:effectExtent l="114300" t="101600" r="121285" b="131445"/>
            <wp:wrapTopAndBottom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32D7B27-3DF0-4CAA-BA65-03789C3C744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353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B6">
        <w:rPr>
          <w:sz w:val="28"/>
          <w:szCs w:val="28"/>
        </w:rPr>
        <w:t xml:space="preserve"> </w:t>
      </w:r>
    </w:p>
    <w:p w14:paraId="32E5D0C6" w14:textId="0D9D46F4" w:rsidR="00B423D8" w:rsidRDefault="00B423D8" w:rsidP="00B423D8">
      <w:pPr>
        <w:pStyle w:val="Heading1"/>
      </w:pPr>
      <w:r>
        <w:t xml:space="preserve">Why THe Product lifecycle </w:t>
      </w:r>
      <w:r w:rsidR="00BF4600">
        <w:t>Matters</w:t>
      </w:r>
    </w:p>
    <w:p w14:paraId="54695852" w14:textId="258B9053" w:rsidR="00E40284" w:rsidRPr="00323B99" w:rsidRDefault="00E40284" w:rsidP="00BF4600">
      <w:pPr>
        <w:rPr>
          <w:sz w:val="28"/>
          <w:szCs w:val="28"/>
        </w:rPr>
      </w:pPr>
    </w:p>
    <w:p w14:paraId="061FDC6C" w14:textId="1E6A9E05" w:rsidR="00F57EC2" w:rsidRPr="00CE59EF" w:rsidRDefault="00AB6FC3" w:rsidP="00E7105F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CE59EF">
        <w:rPr>
          <w:sz w:val="28"/>
          <w:szCs w:val="28"/>
        </w:rPr>
        <w:t>Changes in the lifecycle are driven by product characteristic changes</w:t>
      </w:r>
      <w:r w:rsidR="003F28A2" w:rsidRPr="00CE59EF">
        <w:rPr>
          <w:sz w:val="28"/>
          <w:szCs w:val="28"/>
        </w:rPr>
        <w:t>.</w:t>
      </w:r>
      <w:r w:rsidRPr="00CE59EF">
        <w:rPr>
          <w:sz w:val="28"/>
          <w:szCs w:val="28"/>
        </w:rPr>
        <w:t xml:space="preserve"> </w:t>
      </w:r>
    </w:p>
    <w:p w14:paraId="4E042B9E" w14:textId="7293B739" w:rsidR="00F57EC2" w:rsidRPr="00CE59EF" w:rsidRDefault="00FA6FE7" w:rsidP="00E7105F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CE59EF">
        <w:rPr>
          <w:sz w:val="28"/>
          <w:szCs w:val="28"/>
        </w:rPr>
        <w:t>C</w:t>
      </w:r>
      <w:r w:rsidR="00AB6FC3" w:rsidRPr="00CE59EF">
        <w:rPr>
          <w:sz w:val="28"/>
          <w:szCs w:val="28"/>
        </w:rPr>
        <w:t>haracteristic changes</w:t>
      </w:r>
      <w:r w:rsidR="00171ACE" w:rsidRPr="00CE59EF">
        <w:rPr>
          <w:sz w:val="28"/>
          <w:szCs w:val="28"/>
        </w:rPr>
        <w:t xml:space="preserve"> </w:t>
      </w:r>
      <w:r w:rsidR="00AB6FC3" w:rsidRPr="00CE59EF">
        <w:rPr>
          <w:sz w:val="28"/>
          <w:szCs w:val="28"/>
        </w:rPr>
        <w:t xml:space="preserve">marketing’s strategy </w:t>
      </w:r>
      <w:r w:rsidR="006B3943" w:rsidRPr="00CE59EF">
        <w:rPr>
          <w:sz w:val="28"/>
          <w:szCs w:val="28"/>
        </w:rPr>
        <w:t xml:space="preserve">/ </w:t>
      </w:r>
      <w:r w:rsidR="00F61F48" w:rsidRPr="00CE59EF">
        <w:rPr>
          <w:sz w:val="28"/>
          <w:szCs w:val="28"/>
        </w:rPr>
        <w:t>marketing mix</w:t>
      </w:r>
      <w:r w:rsidR="006B3943" w:rsidRPr="00CE59EF">
        <w:rPr>
          <w:sz w:val="28"/>
          <w:szCs w:val="28"/>
        </w:rPr>
        <w:t>.</w:t>
      </w:r>
      <w:r w:rsidR="00AB6FC3" w:rsidRPr="00CE59EF">
        <w:rPr>
          <w:sz w:val="28"/>
          <w:szCs w:val="28"/>
        </w:rPr>
        <w:t xml:space="preserve"> </w:t>
      </w:r>
    </w:p>
    <w:p w14:paraId="1F8CA8B1" w14:textId="53EB6189" w:rsidR="0030562A" w:rsidRPr="00CE59EF" w:rsidRDefault="001F3F8E" w:rsidP="00E7105F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CE59EF">
        <w:rPr>
          <w:sz w:val="28"/>
          <w:szCs w:val="28"/>
        </w:rPr>
        <w:t xml:space="preserve">Mix </w:t>
      </w:r>
      <w:r w:rsidR="001177AD" w:rsidRPr="00CE59EF">
        <w:rPr>
          <w:sz w:val="28"/>
          <w:szCs w:val="28"/>
        </w:rPr>
        <w:t xml:space="preserve">dictates type of </w:t>
      </w:r>
      <w:r w:rsidR="00AB6FC3" w:rsidRPr="00CE59EF">
        <w:rPr>
          <w:sz w:val="28"/>
          <w:szCs w:val="28"/>
        </w:rPr>
        <w:t>agency work</w:t>
      </w:r>
      <w:r w:rsidR="00576704" w:rsidRPr="00CE59EF">
        <w:rPr>
          <w:sz w:val="28"/>
          <w:szCs w:val="28"/>
        </w:rPr>
        <w:t>/support level</w:t>
      </w:r>
      <w:r w:rsidR="00AB6FC3" w:rsidRPr="00CE59EF">
        <w:rPr>
          <w:sz w:val="28"/>
          <w:szCs w:val="28"/>
        </w:rPr>
        <w:t xml:space="preserve"> </w:t>
      </w:r>
      <w:r w:rsidR="00725C5B" w:rsidRPr="00CE59EF">
        <w:rPr>
          <w:sz w:val="28"/>
          <w:szCs w:val="28"/>
        </w:rPr>
        <w:t>needed.</w:t>
      </w:r>
    </w:p>
    <w:p w14:paraId="4E7A51F5" w14:textId="6653108F" w:rsidR="00AB6FC3" w:rsidRPr="00CE59EF" w:rsidRDefault="00A14B4B" w:rsidP="00E7105F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CE59EF">
        <w:rPr>
          <w:sz w:val="28"/>
          <w:szCs w:val="28"/>
        </w:rPr>
        <w:t>Agency staff and</w:t>
      </w:r>
      <w:r w:rsidR="001C10EC" w:rsidRPr="00CE59EF">
        <w:rPr>
          <w:sz w:val="28"/>
          <w:szCs w:val="28"/>
        </w:rPr>
        <w:t xml:space="preserve"> </w:t>
      </w:r>
      <w:r w:rsidR="00AB6FC3" w:rsidRPr="00CE59EF">
        <w:rPr>
          <w:sz w:val="28"/>
          <w:szCs w:val="28"/>
        </w:rPr>
        <w:t>work shifts to support the product</w:t>
      </w:r>
      <w:r w:rsidR="00317C0B" w:rsidRPr="00CE59EF">
        <w:rPr>
          <w:sz w:val="28"/>
          <w:szCs w:val="28"/>
        </w:rPr>
        <w:t xml:space="preserve"> </w:t>
      </w:r>
      <w:r w:rsidR="009C5D17" w:rsidRPr="00CE59EF">
        <w:rPr>
          <w:sz w:val="28"/>
          <w:szCs w:val="28"/>
        </w:rPr>
        <w:t>/ mix</w:t>
      </w:r>
      <w:r w:rsidR="00AB6FC3" w:rsidRPr="00CE59EF">
        <w:rPr>
          <w:sz w:val="28"/>
          <w:szCs w:val="28"/>
        </w:rPr>
        <w:t>.</w:t>
      </w:r>
    </w:p>
    <w:p w14:paraId="1D9F20A2" w14:textId="5F81BADD" w:rsidR="00851B47" w:rsidRPr="00CE59EF" w:rsidRDefault="00851B47" w:rsidP="00851B47">
      <w:pPr>
        <w:rPr>
          <w:sz w:val="28"/>
          <w:szCs w:val="28"/>
        </w:rPr>
      </w:pPr>
    </w:p>
    <w:p w14:paraId="724EAC58" w14:textId="1EDFBA49" w:rsidR="00185339" w:rsidRDefault="00851B47" w:rsidP="00851B47">
      <w:pPr>
        <w:rPr>
          <w:sz w:val="28"/>
          <w:szCs w:val="28"/>
        </w:rPr>
      </w:pPr>
      <w:r w:rsidRPr="00CE59EF">
        <w:rPr>
          <w:sz w:val="28"/>
          <w:szCs w:val="28"/>
        </w:rPr>
        <w:t>This is a</w:t>
      </w:r>
      <w:r w:rsidR="00CD0C6F" w:rsidRPr="00CE59EF">
        <w:rPr>
          <w:sz w:val="28"/>
          <w:szCs w:val="28"/>
        </w:rPr>
        <w:t xml:space="preserve"> continual loop </w:t>
      </w:r>
      <w:r w:rsidR="002D4516" w:rsidRPr="00CE59EF">
        <w:rPr>
          <w:sz w:val="28"/>
          <w:szCs w:val="28"/>
        </w:rPr>
        <w:t>t</w:t>
      </w:r>
      <w:r w:rsidR="00BF1CB8" w:rsidRPr="00CE59EF">
        <w:rPr>
          <w:sz w:val="28"/>
          <w:szCs w:val="28"/>
        </w:rPr>
        <w:t>hat can happen over weeks, months or years.</w:t>
      </w:r>
      <w:r w:rsidR="00941B9E" w:rsidRPr="00CE59EF">
        <w:rPr>
          <w:sz w:val="28"/>
          <w:szCs w:val="28"/>
        </w:rPr>
        <w:t xml:space="preserve"> </w:t>
      </w:r>
      <w:r w:rsidR="00A14927">
        <w:rPr>
          <w:sz w:val="28"/>
          <w:szCs w:val="28"/>
        </w:rPr>
        <w:t>I</w:t>
      </w:r>
      <w:r w:rsidR="00714A2E">
        <w:rPr>
          <w:sz w:val="28"/>
          <w:szCs w:val="28"/>
        </w:rPr>
        <w:t>t all depends on the</w:t>
      </w:r>
      <w:r w:rsidR="00307EC4">
        <w:rPr>
          <w:sz w:val="28"/>
          <w:szCs w:val="28"/>
        </w:rPr>
        <w:t xml:space="preserve"> s</w:t>
      </w:r>
      <w:r w:rsidR="00AD417C">
        <w:rPr>
          <w:sz w:val="28"/>
          <w:szCs w:val="28"/>
        </w:rPr>
        <w:t>pecific</w:t>
      </w:r>
      <w:r w:rsidR="00714A2E">
        <w:rPr>
          <w:sz w:val="28"/>
          <w:szCs w:val="28"/>
        </w:rPr>
        <w:t xml:space="preserve"> industry, product</w:t>
      </w:r>
      <w:r w:rsidR="00A6791B">
        <w:rPr>
          <w:sz w:val="28"/>
          <w:szCs w:val="28"/>
        </w:rPr>
        <w:t>, and demand</w:t>
      </w:r>
      <w:r w:rsidR="00AD417C">
        <w:rPr>
          <w:sz w:val="28"/>
          <w:szCs w:val="28"/>
        </w:rPr>
        <w:t>.</w:t>
      </w:r>
      <w:r w:rsidR="00217FC9">
        <w:rPr>
          <w:sz w:val="28"/>
          <w:szCs w:val="28"/>
        </w:rPr>
        <w:t xml:space="preserve"> </w:t>
      </w:r>
      <w:r w:rsidR="006761E0">
        <w:rPr>
          <w:sz w:val="28"/>
          <w:szCs w:val="28"/>
        </w:rPr>
        <w:t xml:space="preserve">It is an important tool for the marketing function, since it offers </w:t>
      </w:r>
      <w:r w:rsidR="0097018E">
        <w:rPr>
          <w:sz w:val="28"/>
          <w:szCs w:val="28"/>
        </w:rPr>
        <w:t>insight into the best strategies at each stage.</w:t>
      </w:r>
    </w:p>
    <w:p w14:paraId="67FA1744" w14:textId="6AB01FC5" w:rsidR="00B32906" w:rsidRDefault="0095113B" w:rsidP="00851B47">
      <w:pPr>
        <w:rPr>
          <w:sz w:val="28"/>
          <w:szCs w:val="28"/>
        </w:rPr>
      </w:pPr>
      <w:r>
        <w:rPr>
          <w:sz w:val="28"/>
          <w:szCs w:val="28"/>
        </w:rPr>
        <w:t>That’s what makes the constant reassessmen</w:t>
      </w:r>
      <w:r w:rsidR="00DB1297">
        <w:rPr>
          <w:sz w:val="28"/>
          <w:szCs w:val="28"/>
        </w:rPr>
        <w:t xml:space="preserve">t so critical. </w:t>
      </w:r>
      <w:r w:rsidR="0066148C">
        <w:rPr>
          <w:sz w:val="28"/>
          <w:szCs w:val="28"/>
        </w:rPr>
        <w:t>The movement from on</w:t>
      </w:r>
      <w:r w:rsidR="00500769">
        <w:rPr>
          <w:sz w:val="28"/>
          <w:szCs w:val="28"/>
        </w:rPr>
        <w:t>e stage to the next not on</w:t>
      </w:r>
      <w:r w:rsidR="001978B6">
        <w:rPr>
          <w:sz w:val="28"/>
          <w:szCs w:val="28"/>
        </w:rPr>
        <w:t>ly changes strategy</w:t>
      </w:r>
      <w:r w:rsidR="008930DC">
        <w:rPr>
          <w:sz w:val="28"/>
          <w:szCs w:val="28"/>
        </w:rPr>
        <w:t>, but also wor</w:t>
      </w:r>
      <w:r w:rsidR="00934C34">
        <w:rPr>
          <w:sz w:val="28"/>
          <w:szCs w:val="28"/>
        </w:rPr>
        <w:t>k type</w:t>
      </w:r>
      <w:r w:rsidR="00C2772A">
        <w:rPr>
          <w:sz w:val="28"/>
          <w:szCs w:val="28"/>
        </w:rPr>
        <w:t xml:space="preserve"> (st</w:t>
      </w:r>
      <w:r w:rsidR="00166171">
        <w:rPr>
          <w:sz w:val="28"/>
          <w:szCs w:val="28"/>
        </w:rPr>
        <w:t>rategic v. tactical</w:t>
      </w:r>
      <w:r w:rsidR="00B8413F">
        <w:rPr>
          <w:sz w:val="28"/>
          <w:szCs w:val="28"/>
        </w:rPr>
        <w:t>)</w:t>
      </w:r>
      <w:r w:rsidR="00934C34">
        <w:rPr>
          <w:sz w:val="28"/>
          <w:szCs w:val="28"/>
        </w:rPr>
        <w:t xml:space="preserve"> and support </w:t>
      </w:r>
      <w:r w:rsidR="00F92A6C">
        <w:rPr>
          <w:sz w:val="28"/>
          <w:szCs w:val="28"/>
        </w:rPr>
        <w:t>(sen</w:t>
      </w:r>
      <w:r w:rsidR="00C34731">
        <w:rPr>
          <w:sz w:val="28"/>
          <w:szCs w:val="28"/>
        </w:rPr>
        <w:t>iority of staff</w:t>
      </w:r>
      <w:r w:rsidR="006A1017">
        <w:rPr>
          <w:sz w:val="28"/>
          <w:szCs w:val="28"/>
        </w:rPr>
        <w:t xml:space="preserve">) </w:t>
      </w:r>
      <w:r w:rsidR="00934C34">
        <w:rPr>
          <w:sz w:val="28"/>
          <w:szCs w:val="28"/>
        </w:rPr>
        <w:t>need</w:t>
      </w:r>
      <w:r w:rsidR="00B7164B">
        <w:rPr>
          <w:sz w:val="28"/>
          <w:szCs w:val="28"/>
        </w:rPr>
        <w:t>ed from the agency.</w:t>
      </w:r>
      <w:r w:rsidR="00D529F6">
        <w:rPr>
          <w:sz w:val="28"/>
          <w:szCs w:val="28"/>
        </w:rPr>
        <w:t xml:space="preserve"> </w:t>
      </w:r>
      <w:r w:rsidR="000D63D4">
        <w:rPr>
          <w:sz w:val="28"/>
          <w:szCs w:val="28"/>
        </w:rPr>
        <w:t xml:space="preserve">All </w:t>
      </w:r>
      <w:r w:rsidR="0057031B">
        <w:rPr>
          <w:sz w:val="28"/>
          <w:szCs w:val="28"/>
        </w:rPr>
        <w:t>o</w:t>
      </w:r>
      <w:r w:rsidR="000D63D4">
        <w:rPr>
          <w:sz w:val="28"/>
          <w:szCs w:val="28"/>
        </w:rPr>
        <w:t>f which has a huge</w:t>
      </w:r>
      <w:r w:rsidR="00140F1F">
        <w:rPr>
          <w:sz w:val="28"/>
          <w:szCs w:val="28"/>
        </w:rPr>
        <w:t xml:space="preserve"> impact on pricing</w:t>
      </w:r>
      <w:r w:rsidR="00F15BE9">
        <w:rPr>
          <w:sz w:val="28"/>
          <w:szCs w:val="28"/>
        </w:rPr>
        <w:t>.</w:t>
      </w:r>
    </w:p>
    <w:p w14:paraId="54B21675" w14:textId="11DD0AF5" w:rsidR="00851B47" w:rsidRPr="00CE59EF" w:rsidRDefault="000C5337" w:rsidP="00851B47">
      <w:pPr>
        <w:rPr>
          <w:sz w:val="28"/>
          <w:szCs w:val="28"/>
        </w:rPr>
      </w:pPr>
      <w:r w:rsidRPr="00CE59EF">
        <w:rPr>
          <w:sz w:val="28"/>
          <w:szCs w:val="28"/>
        </w:rPr>
        <w:t xml:space="preserve"> </w:t>
      </w:r>
    </w:p>
    <w:p w14:paraId="329CAF4A" w14:textId="70E4EE63" w:rsidR="005831F9" w:rsidRDefault="00CF1CCB" w:rsidP="00AC0093">
      <w:pPr>
        <w:pStyle w:val="Heading1"/>
        <w:rPr>
          <w:caps w:val="0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7A56D4" wp14:editId="2ED54689">
                <wp:simplePos x="0" y="0"/>
                <wp:positionH relativeFrom="page">
                  <wp:posOffset>452755</wp:posOffset>
                </wp:positionH>
                <wp:positionV relativeFrom="paragraph">
                  <wp:posOffset>-258717</wp:posOffset>
                </wp:positionV>
                <wp:extent cx="6900545" cy="9130665"/>
                <wp:effectExtent l="0" t="0" r="8255" b="13335"/>
                <wp:wrapNone/>
                <wp:docPr id="58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130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BA48B" id="Rectangle 58" o:spid="_x0000_s1026" style="position:absolute;margin-left:35.65pt;margin-top:-20.35pt;width:543.35pt;height:718.9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" filled="f" strokecolor="#2f5496 [2404]" strokeweight="1pt">
                <w10:wrap anchorx="page"/>
              </v:rect>
            </w:pict>
          </mc:Fallback>
        </mc:AlternateContent>
      </w:r>
      <w:r w:rsidR="001775DE">
        <w:rPr>
          <w:caps w:val="0"/>
          <w:noProof/>
        </w:rPr>
        <w:drawing>
          <wp:anchor distT="0" distB="0" distL="114300" distR="114300" simplePos="0" relativeHeight="251689984" behindDoc="0" locked="0" layoutInCell="1" allowOverlap="1" wp14:anchorId="46FCA82A" wp14:editId="32BA6D20">
            <wp:simplePos x="0" y="0"/>
            <wp:positionH relativeFrom="column">
              <wp:posOffset>231775</wp:posOffset>
            </wp:positionH>
            <wp:positionV relativeFrom="paragraph">
              <wp:posOffset>165735</wp:posOffset>
            </wp:positionV>
            <wp:extent cx="5675630" cy="3007360"/>
            <wp:effectExtent l="114300" t="101600" r="115570" b="14224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F2F9A59-54AF-4C09-8047-339D3EA663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00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093" w:rsidRPr="00AC0093">
        <w:rPr>
          <w:caps w:val="0"/>
        </w:rPr>
        <w:t>1.</w:t>
      </w:r>
      <w:r w:rsidR="001A7AD8">
        <w:rPr>
          <w:caps w:val="0"/>
        </w:rPr>
        <w:t xml:space="preserve">Lifecycle changes driven by </w:t>
      </w:r>
      <w:r w:rsidR="0009535D">
        <w:rPr>
          <w:caps w:val="0"/>
        </w:rPr>
        <w:t>P</w:t>
      </w:r>
      <w:r w:rsidR="001A7AD8">
        <w:rPr>
          <w:caps w:val="0"/>
        </w:rPr>
        <w:t xml:space="preserve">roduct </w:t>
      </w:r>
      <w:r w:rsidR="0009535D">
        <w:rPr>
          <w:caps w:val="0"/>
        </w:rPr>
        <w:t>C</w:t>
      </w:r>
      <w:r w:rsidR="001A7AD8">
        <w:rPr>
          <w:caps w:val="0"/>
        </w:rPr>
        <w:t>haracterist</w:t>
      </w:r>
      <w:r w:rsidR="00AC0093">
        <w:rPr>
          <w:caps w:val="0"/>
        </w:rPr>
        <w:t>ics</w:t>
      </w:r>
    </w:p>
    <w:p w14:paraId="0F207AED" w14:textId="19FAC02C" w:rsidR="00074D62" w:rsidRDefault="00074D62" w:rsidP="00074D62"/>
    <w:p w14:paraId="2801FCD2" w14:textId="2361E8CC" w:rsidR="00163BFD" w:rsidRDefault="00A0749F" w:rsidP="00074D62">
      <w:pPr>
        <w:rPr>
          <w:sz w:val="28"/>
          <w:szCs w:val="28"/>
        </w:rPr>
      </w:pPr>
      <w:r w:rsidRPr="00A0749F">
        <w:rPr>
          <w:sz w:val="28"/>
          <w:szCs w:val="28"/>
        </w:rPr>
        <w:t xml:space="preserve">This </w:t>
      </w:r>
      <w:r w:rsidR="007C5F6A">
        <w:rPr>
          <w:sz w:val="28"/>
          <w:szCs w:val="28"/>
        </w:rPr>
        <w:t>isn’t a discussion of product</w:t>
      </w:r>
      <w:r w:rsidR="00C63B38">
        <w:rPr>
          <w:sz w:val="28"/>
          <w:szCs w:val="28"/>
        </w:rPr>
        <w:t xml:space="preserve"> characteristics such as</w:t>
      </w:r>
      <w:r w:rsidR="00BF6693">
        <w:rPr>
          <w:sz w:val="28"/>
          <w:szCs w:val="28"/>
        </w:rPr>
        <w:t xml:space="preserve"> </w:t>
      </w:r>
      <w:r w:rsidR="00017C43">
        <w:rPr>
          <w:sz w:val="28"/>
          <w:szCs w:val="28"/>
        </w:rPr>
        <w:t xml:space="preserve">to describe the product like: </w:t>
      </w:r>
      <w:r w:rsidR="00C37714">
        <w:rPr>
          <w:sz w:val="28"/>
          <w:szCs w:val="28"/>
        </w:rPr>
        <w:t>size, color, quality, weight or exact sha</w:t>
      </w:r>
      <w:r w:rsidR="0009535D">
        <w:rPr>
          <w:sz w:val="28"/>
          <w:szCs w:val="28"/>
        </w:rPr>
        <w:t xml:space="preserve">pe. </w:t>
      </w:r>
      <w:r w:rsidR="008A56B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492FB77F" wp14:editId="12F694B0">
            <wp:simplePos x="0" y="0"/>
            <wp:positionH relativeFrom="margin">
              <wp:posOffset>231775</wp:posOffset>
            </wp:positionH>
            <wp:positionV relativeFrom="margin">
              <wp:posOffset>5547360</wp:posOffset>
            </wp:positionV>
            <wp:extent cx="5554980" cy="2948305"/>
            <wp:effectExtent l="114300" t="101600" r="121920" b="137795"/>
            <wp:wrapSquare wrapText="bothSides"/>
            <wp:docPr id="57" name="Picture 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35F91E8-413C-40F6-9224-44D967CA55B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948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BFD">
        <w:rPr>
          <w:sz w:val="28"/>
          <w:szCs w:val="28"/>
        </w:rPr>
        <w:t xml:space="preserve"> </w:t>
      </w:r>
      <w:r w:rsidR="0009535D">
        <w:rPr>
          <w:sz w:val="28"/>
          <w:szCs w:val="28"/>
        </w:rPr>
        <w:t xml:space="preserve">These </w:t>
      </w:r>
      <w:r w:rsidR="00037D31">
        <w:rPr>
          <w:sz w:val="28"/>
          <w:szCs w:val="28"/>
        </w:rPr>
        <w:t>characteristics</w:t>
      </w:r>
      <w:r w:rsidR="00CD1D66">
        <w:rPr>
          <w:sz w:val="28"/>
          <w:szCs w:val="28"/>
        </w:rPr>
        <w:t xml:space="preserve"> of the product in the marketplace </w:t>
      </w:r>
      <w:r w:rsidR="00037D31">
        <w:rPr>
          <w:sz w:val="28"/>
          <w:szCs w:val="28"/>
        </w:rPr>
        <w:t>such as am</w:t>
      </w:r>
      <w:r w:rsidR="00387EE3">
        <w:rPr>
          <w:sz w:val="28"/>
          <w:szCs w:val="28"/>
        </w:rPr>
        <w:t>ount of sales, profit, demand, competition, etc.</w:t>
      </w:r>
      <w:r w:rsidR="006B2360">
        <w:rPr>
          <w:sz w:val="28"/>
          <w:szCs w:val="28"/>
        </w:rPr>
        <w:t xml:space="preserve"> When these</w:t>
      </w:r>
      <w:r w:rsidR="00F4626A">
        <w:rPr>
          <w:sz w:val="28"/>
          <w:szCs w:val="28"/>
        </w:rPr>
        <w:t xml:space="preserve"> characteristics change, so does </w:t>
      </w:r>
      <w:r w:rsidR="00EE4A31">
        <w:rPr>
          <w:sz w:val="28"/>
          <w:szCs w:val="28"/>
        </w:rPr>
        <w:t>the product’s marketing strategy/mix.</w:t>
      </w:r>
    </w:p>
    <w:p w14:paraId="106BED8F" w14:textId="08877E6B" w:rsidR="00A0749F" w:rsidRPr="00163BFD" w:rsidRDefault="00340495" w:rsidP="00074D62">
      <w:pPr>
        <w:rPr>
          <w:sz w:val="28"/>
          <w:szCs w:val="28"/>
        </w:rPr>
      </w:pPr>
      <w:r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Table based on: Marketing Insider EU  – managing each plc stage (</w:t>
      </w:r>
      <w:hyperlink r:id="rId19" w:history="1">
        <w:r w:rsidRPr="00545258">
          <w:rPr>
            <w:rStyle w:val="Hyperlink"/>
            <w:rFonts w:asciiTheme="majorHAnsi" w:hAnsiTheme="majorHAnsi" w:cstheme="majorHAnsi"/>
            <w:sz w:val="18"/>
            <w:szCs w:val="18"/>
          </w:rPr>
          <w:t>Link</w:t>
        </w:r>
      </w:hyperlink>
      <w:r w:rsidRPr="00545258">
        <w:rPr>
          <w:rFonts w:asciiTheme="majorHAnsi" w:hAnsiTheme="majorHAnsi" w:cstheme="majorHAnsi"/>
          <w:color w:val="000000" w:themeColor="text1"/>
          <w:sz w:val="18"/>
          <w:szCs w:val="18"/>
        </w:rPr>
        <w:t>)</w:t>
      </w:r>
      <w:r w:rsidR="006B2360">
        <w:rPr>
          <w:sz w:val="24"/>
          <w:szCs w:val="24"/>
        </w:rPr>
        <w:t xml:space="preserve"> </w:t>
      </w:r>
    </w:p>
    <w:p w14:paraId="1A0A12A5" w14:textId="1D9FB738" w:rsidR="007A4467" w:rsidRPr="00773128" w:rsidRDefault="00BA6B50" w:rsidP="00773128">
      <w:pPr>
        <w:rPr>
          <w:b/>
          <w:bCs/>
          <w:sz w:val="32"/>
          <w:szCs w:val="32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E29664" wp14:editId="1645B05F">
                <wp:simplePos x="0" y="0"/>
                <wp:positionH relativeFrom="page">
                  <wp:posOffset>462915</wp:posOffset>
                </wp:positionH>
                <wp:positionV relativeFrom="paragraph">
                  <wp:posOffset>-125730</wp:posOffset>
                </wp:positionV>
                <wp:extent cx="6900545" cy="9130665"/>
                <wp:effectExtent l="0" t="0" r="8255" b="13335"/>
                <wp:wrapNone/>
                <wp:docPr id="60" name="Rectangl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130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EC810" id="Rectangle 60" o:spid="_x0000_s1026" style="position:absolute;margin-left:36.45pt;margin-top:-9.9pt;width:543.35pt;height:718.9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  <w:r w:rsidR="00E36035" w:rsidRPr="00545258">
        <w:rPr>
          <w:rFonts w:asciiTheme="majorHAnsi" w:hAnsiTheme="majorHAnsi" w:cstheme="majorHAnsi"/>
          <w:cap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91008" behindDoc="0" locked="0" layoutInCell="1" allowOverlap="1" wp14:anchorId="08F884EF" wp14:editId="13449525">
            <wp:simplePos x="0" y="0"/>
            <wp:positionH relativeFrom="column">
              <wp:posOffset>-186690</wp:posOffset>
            </wp:positionH>
            <wp:positionV relativeFrom="paragraph">
              <wp:posOffset>101600</wp:posOffset>
            </wp:positionV>
            <wp:extent cx="6390640" cy="3498215"/>
            <wp:effectExtent l="114300" t="101600" r="124460" b="133985"/>
            <wp:wrapTopAndBottom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9D48728-7BDF-47FF-A178-CC4D771853FD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 r="4745"/>
                    <a:stretch/>
                  </pic:blipFill>
                  <pic:spPr bwMode="auto">
                    <a:xfrm>
                      <a:off x="0" y="0"/>
                      <a:ext cx="6390640" cy="349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59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T</w:t>
      </w:r>
      <w:r w:rsidR="00223332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able</w:t>
      </w:r>
      <w:r w:rsidR="00ED0AC9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 xml:space="preserve"> based on</w:t>
      </w:r>
      <w:r w:rsidR="00FA3CB0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:</w:t>
      </w:r>
      <w:r w:rsidR="00ED0AC9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 xml:space="preserve"> Marketing </w:t>
      </w:r>
      <w:r w:rsidR="00A56FED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 xml:space="preserve">Insider </w:t>
      </w:r>
      <w:r w:rsidR="00BA6E9E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EU</w:t>
      </w:r>
      <w:r w:rsidR="00216C20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 xml:space="preserve"> </w:t>
      </w:r>
      <w:r w:rsidR="00423B2B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–</w:t>
      </w:r>
      <w:r w:rsidR="00A56FED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 xml:space="preserve"> </w:t>
      </w:r>
      <w:r w:rsidR="00BA6E9E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P</w:t>
      </w:r>
      <w:r w:rsidR="00216C20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roduct life cycle strategies (plc) and characteristics – managing each plc stage</w:t>
      </w:r>
      <w:r w:rsidR="00EF720A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 xml:space="preserve"> </w:t>
      </w:r>
      <w:r w:rsidR="007B5696" w:rsidRPr="00545258">
        <w:rPr>
          <w:rFonts w:asciiTheme="majorHAnsi" w:hAnsiTheme="majorHAnsi" w:cstheme="majorHAnsi"/>
          <w:caps/>
          <w:color w:val="000000" w:themeColor="text1"/>
          <w:sz w:val="18"/>
          <w:szCs w:val="18"/>
        </w:rPr>
        <w:t>(</w:t>
      </w:r>
      <w:hyperlink r:id="rId21" w:history="1">
        <w:r w:rsidR="007B5696" w:rsidRPr="00545258">
          <w:rPr>
            <w:rStyle w:val="Hyperlink"/>
            <w:rFonts w:asciiTheme="majorHAnsi" w:hAnsiTheme="majorHAnsi" w:cstheme="majorHAnsi"/>
            <w:sz w:val="18"/>
            <w:szCs w:val="18"/>
          </w:rPr>
          <w:t>Link</w:t>
        </w:r>
      </w:hyperlink>
      <w:r w:rsidR="007B5696" w:rsidRPr="00545258">
        <w:rPr>
          <w:rFonts w:asciiTheme="majorHAnsi" w:hAnsiTheme="majorHAnsi" w:cstheme="majorHAnsi"/>
          <w:color w:val="000000" w:themeColor="text1"/>
          <w:sz w:val="18"/>
          <w:szCs w:val="18"/>
        </w:rPr>
        <w:t>)</w:t>
      </w:r>
    </w:p>
    <w:p w14:paraId="38FCA998" w14:textId="2B70EDC1" w:rsidR="006E34A0" w:rsidRDefault="00B91DDD" w:rsidP="006E34A0">
      <w:pPr>
        <w:pStyle w:val="Heading1"/>
        <w:rPr>
          <w:caps w:val="0"/>
        </w:rPr>
      </w:pPr>
      <w:r>
        <w:rPr>
          <w:caps w:val="0"/>
        </w:rPr>
        <w:t>2</w:t>
      </w:r>
      <w:r w:rsidR="006E34A0" w:rsidRPr="00AC0093">
        <w:rPr>
          <w:caps w:val="0"/>
        </w:rPr>
        <w:t>.</w:t>
      </w:r>
      <w:r w:rsidR="0025484F">
        <w:rPr>
          <w:caps w:val="0"/>
        </w:rPr>
        <w:t xml:space="preserve"> </w:t>
      </w:r>
      <w:r w:rsidR="004F4ABA">
        <w:rPr>
          <w:caps w:val="0"/>
        </w:rPr>
        <w:t>M</w:t>
      </w:r>
      <w:r w:rsidR="0025484F">
        <w:rPr>
          <w:caps w:val="0"/>
        </w:rPr>
        <w:t>arketing Mix / Strategy Changes</w:t>
      </w:r>
      <w:r w:rsidR="00B15406">
        <w:rPr>
          <w:caps w:val="0"/>
        </w:rPr>
        <w:t xml:space="preserve"> </w:t>
      </w:r>
    </w:p>
    <w:p w14:paraId="32C84488" w14:textId="09C6B025" w:rsidR="004F6881" w:rsidRDefault="004F6881" w:rsidP="004F6881"/>
    <w:p w14:paraId="32815C14" w14:textId="0F1BB974" w:rsidR="00A840B1" w:rsidRDefault="00DD4953" w:rsidP="004F6881">
      <w:pPr>
        <w:rPr>
          <w:sz w:val="28"/>
          <w:szCs w:val="28"/>
        </w:rPr>
      </w:pPr>
      <w:r w:rsidRPr="002371BB">
        <w:rPr>
          <w:b/>
          <w:bCs/>
          <w:sz w:val="28"/>
          <w:szCs w:val="28"/>
        </w:rPr>
        <w:t>Budget</w:t>
      </w:r>
      <w:r>
        <w:rPr>
          <w:sz w:val="28"/>
          <w:szCs w:val="28"/>
        </w:rPr>
        <w:t xml:space="preserve"> </w:t>
      </w:r>
      <w:r w:rsidR="0018431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73FD8">
        <w:rPr>
          <w:sz w:val="28"/>
          <w:szCs w:val="28"/>
        </w:rPr>
        <w:t>(</w:t>
      </w:r>
      <w:r w:rsidR="00E51E6A">
        <w:rPr>
          <w:sz w:val="28"/>
          <w:szCs w:val="28"/>
        </w:rPr>
        <w:t>A</w:t>
      </w:r>
      <w:r w:rsidR="007A2F33">
        <w:rPr>
          <w:sz w:val="28"/>
          <w:szCs w:val="28"/>
        </w:rPr>
        <w:t>dded in)</w:t>
      </w:r>
      <w:r w:rsidR="0018431E">
        <w:rPr>
          <w:sz w:val="28"/>
          <w:szCs w:val="28"/>
        </w:rPr>
        <w:t xml:space="preserve"> </w:t>
      </w:r>
      <w:r w:rsidR="00173D9A">
        <w:rPr>
          <w:sz w:val="28"/>
          <w:szCs w:val="28"/>
        </w:rPr>
        <w:t>A</w:t>
      </w:r>
      <w:r w:rsidR="0018431E">
        <w:rPr>
          <w:sz w:val="28"/>
          <w:szCs w:val="28"/>
        </w:rPr>
        <w:t>mount of</w:t>
      </w:r>
      <w:r w:rsidR="00602D30">
        <w:rPr>
          <w:sz w:val="28"/>
          <w:szCs w:val="28"/>
        </w:rPr>
        <w:t xml:space="preserve"> OPEX </w:t>
      </w:r>
      <w:r w:rsidR="0018431E">
        <w:rPr>
          <w:sz w:val="28"/>
          <w:szCs w:val="28"/>
        </w:rPr>
        <w:t xml:space="preserve">matters for </w:t>
      </w:r>
      <w:r w:rsidR="005C798C">
        <w:rPr>
          <w:sz w:val="28"/>
          <w:szCs w:val="28"/>
        </w:rPr>
        <w:t>marketing mix potenti</w:t>
      </w:r>
      <w:r w:rsidR="00173D9A">
        <w:rPr>
          <w:sz w:val="28"/>
          <w:szCs w:val="28"/>
        </w:rPr>
        <w:t>al.</w:t>
      </w:r>
      <w:r w:rsidR="00442B04">
        <w:rPr>
          <w:sz w:val="28"/>
          <w:szCs w:val="28"/>
        </w:rPr>
        <w:t xml:space="preserve"> </w:t>
      </w:r>
      <w:r w:rsidR="005409EB">
        <w:rPr>
          <w:sz w:val="28"/>
          <w:szCs w:val="28"/>
        </w:rPr>
        <w:t xml:space="preserve">Typically decreases over </w:t>
      </w:r>
      <w:r w:rsidR="005E5E8D">
        <w:rPr>
          <w:sz w:val="28"/>
          <w:szCs w:val="28"/>
        </w:rPr>
        <w:t>the lifecycle,</w:t>
      </w:r>
      <w:r w:rsidR="00C51AE4">
        <w:rPr>
          <w:sz w:val="28"/>
          <w:szCs w:val="28"/>
        </w:rPr>
        <w:t xml:space="preserve"> with r</w:t>
      </w:r>
      <w:r w:rsidR="004F089A">
        <w:rPr>
          <w:sz w:val="28"/>
          <w:szCs w:val="28"/>
        </w:rPr>
        <w:t>e</w:t>
      </w:r>
      <w:r w:rsidR="00C51AE4">
        <w:rPr>
          <w:sz w:val="28"/>
          <w:szCs w:val="28"/>
        </w:rPr>
        <w:t>branding as a</w:t>
      </w:r>
      <w:r w:rsidR="00CB4ADD">
        <w:rPr>
          <w:sz w:val="28"/>
          <w:szCs w:val="28"/>
        </w:rPr>
        <w:t xml:space="preserve"> potential</w:t>
      </w:r>
      <w:r w:rsidR="00C51AE4">
        <w:rPr>
          <w:sz w:val="28"/>
          <w:szCs w:val="28"/>
        </w:rPr>
        <w:t xml:space="preserve"> excepti</w:t>
      </w:r>
      <w:r w:rsidR="004F089A">
        <w:rPr>
          <w:sz w:val="28"/>
          <w:szCs w:val="28"/>
        </w:rPr>
        <w:t>on.</w:t>
      </w:r>
      <w:r w:rsidR="00173D9A">
        <w:rPr>
          <w:sz w:val="28"/>
          <w:szCs w:val="28"/>
        </w:rPr>
        <w:t xml:space="preserve"> </w:t>
      </w:r>
    </w:p>
    <w:p w14:paraId="27B37B92" w14:textId="0098A6EE" w:rsidR="007E228C" w:rsidRDefault="007E228C" w:rsidP="004F6881">
      <w:pPr>
        <w:rPr>
          <w:sz w:val="28"/>
          <w:szCs w:val="28"/>
        </w:rPr>
      </w:pPr>
      <w:r w:rsidRPr="002371BB">
        <w:rPr>
          <w:b/>
          <w:bCs/>
          <w:sz w:val="28"/>
          <w:szCs w:val="28"/>
        </w:rPr>
        <w:t>Advertising Mix</w:t>
      </w:r>
      <w:r w:rsidR="00A840B1">
        <w:rPr>
          <w:sz w:val="28"/>
          <w:szCs w:val="28"/>
        </w:rPr>
        <w:t xml:space="preserve"> </w:t>
      </w:r>
      <w:r w:rsidR="004763C9">
        <w:rPr>
          <w:sz w:val="28"/>
          <w:szCs w:val="28"/>
        </w:rPr>
        <w:t>–</w:t>
      </w:r>
      <w:r w:rsidR="00A840B1">
        <w:rPr>
          <w:sz w:val="28"/>
          <w:szCs w:val="28"/>
        </w:rPr>
        <w:t xml:space="preserve"> </w:t>
      </w:r>
      <w:r w:rsidR="00956A30">
        <w:rPr>
          <w:sz w:val="28"/>
          <w:szCs w:val="28"/>
        </w:rPr>
        <w:t>T</w:t>
      </w:r>
      <w:r w:rsidR="00AF57EE">
        <w:rPr>
          <w:sz w:val="28"/>
          <w:szCs w:val="28"/>
        </w:rPr>
        <w:t>actics (</w:t>
      </w:r>
      <w:r w:rsidR="002A5A9D">
        <w:rPr>
          <w:sz w:val="28"/>
          <w:szCs w:val="28"/>
        </w:rPr>
        <w:t>d</w:t>
      </w:r>
      <w:r w:rsidR="00A76CBA">
        <w:rPr>
          <w:sz w:val="28"/>
          <w:szCs w:val="28"/>
        </w:rPr>
        <w:t>igital, web, print,</w:t>
      </w:r>
      <w:r w:rsidR="000464FF">
        <w:rPr>
          <w:sz w:val="28"/>
          <w:szCs w:val="28"/>
        </w:rPr>
        <w:t xml:space="preserve"> </w:t>
      </w:r>
      <w:r w:rsidR="00AF57EE">
        <w:rPr>
          <w:sz w:val="28"/>
          <w:szCs w:val="28"/>
        </w:rPr>
        <w:t>projects)</w:t>
      </w:r>
      <w:r w:rsidR="00B84184">
        <w:rPr>
          <w:sz w:val="28"/>
          <w:szCs w:val="28"/>
        </w:rPr>
        <w:t xml:space="preserve"> to</w:t>
      </w:r>
      <w:r w:rsidR="00815A8A">
        <w:rPr>
          <w:sz w:val="28"/>
          <w:szCs w:val="28"/>
        </w:rPr>
        <w:t xml:space="preserve"> buil</w:t>
      </w:r>
      <w:r w:rsidR="00AB1E83">
        <w:rPr>
          <w:sz w:val="28"/>
          <w:szCs w:val="28"/>
        </w:rPr>
        <w:t>d the brand image</w:t>
      </w:r>
      <w:r w:rsidR="0075418F">
        <w:rPr>
          <w:sz w:val="28"/>
          <w:szCs w:val="28"/>
        </w:rPr>
        <w:t xml:space="preserve">, </w:t>
      </w:r>
      <w:r w:rsidR="00EF4E75">
        <w:rPr>
          <w:sz w:val="28"/>
          <w:szCs w:val="28"/>
        </w:rPr>
        <w:t xml:space="preserve">and to </w:t>
      </w:r>
      <w:r w:rsidR="0075418F">
        <w:rPr>
          <w:sz w:val="28"/>
          <w:szCs w:val="28"/>
        </w:rPr>
        <w:t>increase</w:t>
      </w:r>
      <w:r w:rsidR="002C0F8A">
        <w:rPr>
          <w:sz w:val="28"/>
          <w:szCs w:val="28"/>
        </w:rPr>
        <w:t xml:space="preserve"> market share.</w:t>
      </w:r>
      <w:r w:rsidR="0030286A">
        <w:rPr>
          <w:sz w:val="28"/>
          <w:szCs w:val="28"/>
        </w:rPr>
        <w:t xml:space="preserve"> </w:t>
      </w:r>
      <w:r w:rsidR="00AD7848">
        <w:rPr>
          <w:sz w:val="28"/>
          <w:szCs w:val="28"/>
        </w:rPr>
        <w:t xml:space="preserve">Optimal mix ensures </w:t>
      </w:r>
      <w:r w:rsidR="00C42DC3">
        <w:rPr>
          <w:sz w:val="28"/>
          <w:szCs w:val="28"/>
        </w:rPr>
        <w:t>high profits</w:t>
      </w:r>
      <w:r w:rsidR="006D5489">
        <w:rPr>
          <w:sz w:val="28"/>
          <w:szCs w:val="28"/>
        </w:rPr>
        <w:t>.</w:t>
      </w:r>
    </w:p>
    <w:p w14:paraId="73878924" w14:textId="48EE5CA9" w:rsidR="007E228C" w:rsidRDefault="007E228C" w:rsidP="004F6881">
      <w:pPr>
        <w:rPr>
          <w:sz w:val="28"/>
          <w:szCs w:val="28"/>
        </w:rPr>
      </w:pPr>
      <w:r w:rsidRPr="00783C98">
        <w:rPr>
          <w:b/>
          <w:bCs/>
          <w:sz w:val="28"/>
          <w:szCs w:val="28"/>
        </w:rPr>
        <w:t>Sales Promo</w:t>
      </w:r>
      <w:r w:rsidR="007A7D80" w:rsidRPr="00783C98">
        <w:rPr>
          <w:b/>
          <w:bCs/>
          <w:sz w:val="28"/>
          <w:szCs w:val="28"/>
        </w:rPr>
        <w:t>tion</w:t>
      </w:r>
      <w:r w:rsidR="006D5489">
        <w:rPr>
          <w:sz w:val="28"/>
          <w:szCs w:val="28"/>
        </w:rPr>
        <w:t xml:space="preserve"> </w:t>
      </w:r>
      <w:r w:rsidR="00B070A7">
        <w:rPr>
          <w:sz w:val="28"/>
          <w:szCs w:val="28"/>
        </w:rPr>
        <w:t>–</w:t>
      </w:r>
      <w:r w:rsidR="006D5489">
        <w:rPr>
          <w:sz w:val="28"/>
          <w:szCs w:val="28"/>
        </w:rPr>
        <w:t xml:space="preserve"> </w:t>
      </w:r>
      <w:r w:rsidR="0034043C">
        <w:rPr>
          <w:sz w:val="28"/>
          <w:szCs w:val="28"/>
        </w:rPr>
        <w:t>Amount of sales force</w:t>
      </w:r>
      <w:r w:rsidR="00E678BA">
        <w:rPr>
          <w:sz w:val="28"/>
          <w:szCs w:val="28"/>
        </w:rPr>
        <w:t xml:space="preserve"> </w:t>
      </w:r>
      <w:r w:rsidR="00B60B4E">
        <w:rPr>
          <w:sz w:val="28"/>
          <w:szCs w:val="28"/>
        </w:rPr>
        <w:t xml:space="preserve">support </w:t>
      </w:r>
      <w:r w:rsidR="00F707FA">
        <w:rPr>
          <w:sz w:val="28"/>
          <w:szCs w:val="28"/>
        </w:rPr>
        <w:t>to build awareness and keep/gain mar</w:t>
      </w:r>
      <w:r w:rsidR="007467A4">
        <w:rPr>
          <w:sz w:val="28"/>
          <w:szCs w:val="28"/>
        </w:rPr>
        <w:t xml:space="preserve">ket share. Also tends to decrease over the life of the </w:t>
      </w:r>
      <w:r w:rsidR="00F82C4F">
        <w:rPr>
          <w:sz w:val="28"/>
          <w:szCs w:val="28"/>
        </w:rPr>
        <w:t>product.</w:t>
      </w:r>
    </w:p>
    <w:p w14:paraId="47AE928A" w14:textId="4C11002E" w:rsidR="007A7D80" w:rsidRDefault="007A7D80" w:rsidP="004F6881">
      <w:pPr>
        <w:rPr>
          <w:sz w:val="28"/>
          <w:szCs w:val="28"/>
        </w:rPr>
      </w:pPr>
      <w:r w:rsidRPr="00783C98">
        <w:rPr>
          <w:b/>
          <w:bCs/>
          <w:sz w:val="28"/>
          <w:szCs w:val="28"/>
        </w:rPr>
        <w:t>Pricing</w:t>
      </w:r>
      <w:r w:rsidR="00B60B4E">
        <w:rPr>
          <w:sz w:val="28"/>
          <w:szCs w:val="28"/>
        </w:rPr>
        <w:t xml:space="preserve"> </w:t>
      </w:r>
      <w:r w:rsidR="00841F1B">
        <w:rPr>
          <w:sz w:val="28"/>
          <w:szCs w:val="28"/>
        </w:rPr>
        <w:t>–</w:t>
      </w:r>
      <w:r w:rsidR="00B60B4E">
        <w:rPr>
          <w:sz w:val="28"/>
          <w:szCs w:val="28"/>
        </w:rPr>
        <w:t xml:space="preserve"> </w:t>
      </w:r>
      <w:r w:rsidR="002F7086">
        <w:rPr>
          <w:sz w:val="28"/>
          <w:szCs w:val="28"/>
        </w:rPr>
        <w:t>S</w:t>
      </w:r>
      <w:r w:rsidR="00841F1B">
        <w:rPr>
          <w:sz w:val="28"/>
          <w:szCs w:val="28"/>
        </w:rPr>
        <w:t>tart</w:t>
      </w:r>
      <w:r w:rsidR="00F25E96">
        <w:rPr>
          <w:sz w:val="28"/>
          <w:szCs w:val="28"/>
        </w:rPr>
        <w:t xml:space="preserve">s at level </w:t>
      </w:r>
      <w:r w:rsidR="00E20FE6">
        <w:rPr>
          <w:sz w:val="28"/>
          <w:szCs w:val="28"/>
        </w:rPr>
        <w:t>dictated by market research and will typically d</w:t>
      </w:r>
      <w:r w:rsidR="00433D5C">
        <w:rPr>
          <w:sz w:val="28"/>
          <w:szCs w:val="28"/>
        </w:rPr>
        <w:t>ecrease over the lifecycle.</w:t>
      </w:r>
      <w:r w:rsidR="00F82C4F">
        <w:rPr>
          <w:sz w:val="28"/>
          <w:szCs w:val="28"/>
        </w:rPr>
        <w:t xml:space="preserve"> Finding opti</w:t>
      </w:r>
      <w:r w:rsidR="003E72F5">
        <w:rPr>
          <w:sz w:val="28"/>
          <w:szCs w:val="28"/>
        </w:rPr>
        <w:t xml:space="preserve">mal price points, ensures you maximize </w:t>
      </w:r>
      <w:r w:rsidR="00FA7FDB">
        <w:rPr>
          <w:sz w:val="28"/>
          <w:szCs w:val="28"/>
        </w:rPr>
        <w:t>profit.</w:t>
      </w:r>
    </w:p>
    <w:p w14:paraId="6FD658ED" w14:textId="77777777" w:rsidR="005D6B3B" w:rsidRDefault="007A7D80" w:rsidP="00D520F7">
      <w:pPr>
        <w:rPr>
          <w:sz w:val="28"/>
          <w:szCs w:val="28"/>
        </w:rPr>
      </w:pPr>
      <w:r w:rsidRPr="00313489">
        <w:rPr>
          <w:b/>
          <w:bCs/>
          <w:sz w:val="28"/>
          <w:szCs w:val="28"/>
        </w:rPr>
        <w:t>Product</w:t>
      </w:r>
      <w:r w:rsidR="00E309C4" w:rsidRPr="00313489">
        <w:rPr>
          <w:b/>
          <w:bCs/>
          <w:sz w:val="28"/>
          <w:szCs w:val="28"/>
        </w:rPr>
        <w:t xml:space="preserve"> </w:t>
      </w:r>
      <w:r w:rsidR="006C2002">
        <w:rPr>
          <w:sz w:val="28"/>
          <w:szCs w:val="28"/>
        </w:rPr>
        <w:t>–</w:t>
      </w:r>
      <w:r w:rsidR="00E309C4">
        <w:rPr>
          <w:sz w:val="28"/>
          <w:szCs w:val="28"/>
        </w:rPr>
        <w:t xml:space="preserve"> </w:t>
      </w:r>
      <w:r w:rsidR="0084625B">
        <w:rPr>
          <w:sz w:val="28"/>
          <w:szCs w:val="28"/>
        </w:rPr>
        <w:t>Expanding</w:t>
      </w:r>
      <w:r w:rsidR="006C2002">
        <w:rPr>
          <w:sz w:val="28"/>
          <w:szCs w:val="28"/>
        </w:rPr>
        <w:t xml:space="preserve"> </w:t>
      </w:r>
      <w:r w:rsidR="00E127A1">
        <w:rPr>
          <w:sz w:val="28"/>
          <w:szCs w:val="28"/>
        </w:rPr>
        <w:t>product</w:t>
      </w:r>
      <w:r w:rsidR="001B76E1">
        <w:rPr>
          <w:sz w:val="28"/>
          <w:szCs w:val="28"/>
        </w:rPr>
        <w:t xml:space="preserve"> lines</w:t>
      </w:r>
      <w:r w:rsidR="00230AAF">
        <w:rPr>
          <w:sz w:val="28"/>
          <w:szCs w:val="28"/>
        </w:rPr>
        <w:t>,</w:t>
      </w:r>
      <w:r w:rsidR="00E127A1">
        <w:rPr>
          <w:sz w:val="28"/>
          <w:szCs w:val="28"/>
        </w:rPr>
        <w:t xml:space="preserve"> types</w:t>
      </w:r>
      <w:r w:rsidR="00DD7504">
        <w:rPr>
          <w:sz w:val="28"/>
          <w:szCs w:val="28"/>
        </w:rPr>
        <w:t>, a</w:t>
      </w:r>
      <w:r w:rsidR="00014402">
        <w:rPr>
          <w:sz w:val="28"/>
          <w:szCs w:val="28"/>
        </w:rPr>
        <w:t>nd refinement to meet</w:t>
      </w:r>
      <w:r w:rsidR="0078060F">
        <w:rPr>
          <w:sz w:val="28"/>
          <w:szCs w:val="28"/>
        </w:rPr>
        <w:t xml:space="preserve"> market demand</w:t>
      </w:r>
      <w:r w:rsidR="00E127A1">
        <w:rPr>
          <w:sz w:val="28"/>
          <w:szCs w:val="28"/>
        </w:rPr>
        <w:t>.</w:t>
      </w:r>
      <w:r w:rsidR="00EE7FC2">
        <w:rPr>
          <w:sz w:val="28"/>
          <w:szCs w:val="28"/>
        </w:rPr>
        <w:t xml:space="preserve"> </w:t>
      </w:r>
      <w:r w:rsidR="001B2A85">
        <w:rPr>
          <w:sz w:val="28"/>
          <w:szCs w:val="28"/>
        </w:rPr>
        <w:t>Typically,</w:t>
      </w:r>
      <w:r w:rsidR="00EE7FC2">
        <w:rPr>
          <w:sz w:val="28"/>
          <w:szCs w:val="28"/>
        </w:rPr>
        <w:t xml:space="preserve"> with an expansion in phases </w:t>
      </w:r>
      <w:r w:rsidR="00AB7567">
        <w:rPr>
          <w:sz w:val="28"/>
          <w:szCs w:val="28"/>
        </w:rPr>
        <w:t xml:space="preserve">of </w:t>
      </w:r>
      <w:r w:rsidR="0089093F">
        <w:rPr>
          <w:sz w:val="28"/>
          <w:szCs w:val="28"/>
        </w:rPr>
        <w:t>introduction</w:t>
      </w:r>
      <w:r w:rsidR="00265BC0">
        <w:rPr>
          <w:sz w:val="28"/>
          <w:szCs w:val="28"/>
        </w:rPr>
        <w:t xml:space="preserve"> and </w:t>
      </w:r>
      <w:r w:rsidR="0089093F">
        <w:rPr>
          <w:sz w:val="28"/>
          <w:szCs w:val="28"/>
        </w:rPr>
        <w:t>growth</w:t>
      </w:r>
      <w:r w:rsidR="00265BC0">
        <w:rPr>
          <w:sz w:val="28"/>
          <w:szCs w:val="28"/>
        </w:rPr>
        <w:t>.</w:t>
      </w:r>
      <w:r w:rsidR="001270AA">
        <w:rPr>
          <w:sz w:val="28"/>
          <w:szCs w:val="28"/>
        </w:rPr>
        <w:t xml:space="preserve"> </w:t>
      </w:r>
      <w:r w:rsidR="00265BC0">
        <w:rPr>
          <w:sz w:val="28"/>
          <w:szCs w:val="28"/>
        </w:rPr>
        <w:t>T</w:t>
      </w:r>
      <w:r w:rsidR="001270AA">
        <w:rPr>
          <w:sz w:val="28"/>
          <w:szCs w:val="28"/>
        </w:rPr>
        <w:t>hen</w:t>
      </w:r>
      <w:r w:rsidR="00265BC0">
        <w:rPr>
          <w:sz w:val="28"/>
          <w:szCs w:val="28"/>
        </w:rPr>
        <w:t xml:space="preserve"> a</w:t>
      </w:r>
      <w:r w:rsidR="001270AA">
        <w:rPr>
          <w:sz w:val="28"/>
          <w:szCs w:val="28"/>
        </w:rPr>
        <w:t xml:space="preserve"> </w:t>
      </w:r>
      <w:r w:rsidR="005D052B">
        <w:rPr>
          <w:sz w:val="28"/>
          <w:szCs w:val="28"/>
        </w:rPr>
        <w:t xml:space="preserve">decrease </w:t>
      </w:r>
      <w:r w:rsidR="00BE45A3">
        <w:rPr>
          <w:sz w:val="28"/>
          <w:szCs w:val="28"/>
        </w:rPr>
        <w:t xml:space="preserve">when moving </w:t>
      </w:r>
      <w:r w:rsidR="005D052B">
        <w:rPr>
          <w:sz w:val="28"/>
          <w:szCs w:val="28"/>
        </w:rPr>
        <w:t>into maturity/</w:t>
      </w:r>
      <w:r w:rsidR="008C5F7C">
        <w:rPr>
          <w:sz w:val="28"/>
          <w:szCs w:val="28"/>
        </w:rPr>
        <w:t>decline.</w:t>
      </w:r>
    </w:p>
    <w:p w14:paraId="73CE772F" w14:textId="5701B347" w:rsidR="00410D8C" w:rsidRDefault="007A7D80" w:rsidP="00D520F7">
      <w:pPr>
        <w:rPr>
          <w:sz w:val="28"/>
          <w:szCs w:val="28"/>
        </w:rPr>
      </w:pPr>
      <w:r w:rsidRPr="00313489">
        <w:rPr>
          <w:b/>
          <w:bCs/>
          <w:sz w:val="28"/>
          <w:szCs w:val="28"/>
        </w:rPr>
        <w:t>Distributi</w:t>
      </w:r>
      <w:r w:rsidR="00DD4953" w:rsidRPr="00313489">
        <w:rPr>
          <w:b/>
          <w:bCs/>
          <w:sz w:val="28"/>
          <w:szCs w:val="28"/>
        </w:rPr>
        <w:t>on</w:t>
      </w:r>
      <w:r w:rsidR="00DD4953">
        <w:rPr>
          <w:sz w:val="28"/>
          <w:szCs w:val="28"/>
        </w:rPr>
        <w:t xml:space="preserve"> </w:t>
      </w:r>
      <w:r w:rsidR="005017D8">
        <w:rPr>
          <w:sz w:val="28"/>
          <w:szCs w:val="28"/>
        </w:rPr>
        <w:t xml:space="preserve">- </w:t>
      </w:r>
      <w:r w:rsidR="003668FD">
        <w:rPr>
          <w:sz w:val="28"/>
          <w:szCs w:val="28"/>
        </w:rPr>
        <w:t>T</w:t>
      </w:r>
      <w:r w:rsidR="0035442A">
        <w:rPr>
          <w:sz w:val="28"/>
          <w:szCs w:val="28"/>
        </w:rPr>
        <w:t>he ability to bring the product quickly to market and scal</w:t>
      </w:r>
      <w:r w:rsidR="002371BB">
        <w:rPr>
          <w:sz w:val="28"/>
          <w:szCs w:val="28"/>
        </w:rPr>
        <w:t>e up/down.</w:t>
      </w:r>
      <w:r w:rsidR="005D6B3B">
        <w:rPr>
          <w:sz w:val="28"/>
          <w:szCs w:val="28"/>
        </w:rPr>
        <w:t xml:space="preserve"> </w:t>
      </w:r>
      <w:r w:rsidR="001B2A85">
        <w:rPr>
          <w:sz w:val="28"/>
          <w:szCs w:val="28"/>
        </w:rPr>
        <w:t>Helps assure</w:t>
      </w:r>
      <w:r w:rsidR="00C3710F">
        <w:rPr>
          <w:sz w:val="28"/>
          <w:szCs w:val="28"/>
        </w:rPr>
        <w:t xml:space="preserve"> maximum profit</w:t>
      </w:r>
      <w:r w:rsidR="00767FA1">
        <w:rPr>
          <w:sz w:val="28"/>
          <w:szCs w:val="28"/>
        </w:rPr>
        <w:t>s i.e. avoiding stock-outs</w:t>
      </w:r>
      <w:r w:rsidR="00635361">
        <w:rPr>
          <w:sz w:val="28"/>
          <w:szCs w:val="28"/>
        </w:rPr>
        <w:t>, excess inventory, etc.</w:t>
      </w:r>
    </w:p>
    <w:p w14:paraId="7B4B8D31" w14:textId="6625ED4B" w:rsidR="000778D7" w:rsidRDefault="009A6817" w:rsidP="00F00626">
      <w:pPr>
        <w:pStyle w:val="Heading1"/>
        <w:ind w:right="-270"/>
        <w:rPr>
          <w:caps w:val="0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6FEF76" wp14:editId="1197F884">
                <wp:simplePos x="0" y="0"/>
                <wp:positionH relativeFrom="page">
                  <wp:posOffset>483326</wp:posOffset>
                </wp:positionH>
                <wp:positionV relativeFrom="paragraph">
                  <wp:posOffset>-301444</wp:posOffset>
                </wp:positionV>
                <wp:extent cx="6900545" cy="9261566"/>
                <wp:effectExtent l="0" t="0" r="8255" b="9525"/>
                <wp:wrapNone/>
                <wp:docPr id="59" name="Rectangl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261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9245E" id="Rectangle 59" o:spid="_x0000_s1026" style="position:absolute;margin-left:38.05pt;margin-top:-23.75pt;width:543.35pt;height:7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  <w:r w:rsidR="00851CAF"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F0066D3" wp14:editId="656A3752">
            <wp:simplePos x="0" y="0"/>
            <wp:positionH relativeFrom="margin">
              <wp:posOffset>65768</wp:posOffset>
            </wp:positionH>
            <wp:positionV relativeFrom="margin">
              <wp:posOffset>-156845</wp:posOffset>
            </wp:positionV>
            <wp:extent cx="6062980" cy="3670300"/>
            <wp:effectExtent l="114300" t="101600" r="121920" b="139700"/>
            <wp:wrapSquare wrapText="bothSides"/>
            <wp:docPr id="42" name="Picture 42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C4F50B9-4CA1-483F-95E7-29E2F0AD890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67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852">
        <w:rPr>
          <w:caps w:val="0"/>
        </w:rPr>
        <w:t>3</w:t>
      </w:r>
      <w:r w:rsidR="000778D7" w:rsidRPr="00AC0093">
        <w:rPr>
          <w:caps w:val="0"/>
        </w:rPr>
        <w:t>.</w:t>
      </w:r>
      <w:r w:rsidR="000778D7">
        <w:rPr>
          <w:caps w:val="0"/>
        </w:rPr>
        <w:t xml:space="preserve"> </w:t>
      </w:r>
      <w:r w:rsidR="00A526C1">
        <w:rPr>
          <w:caps w:val="0"/>
        </w:rPr>
        <w:t>A</w:t>
      </w:r>
      <w:r w:rsidR="006813D4">
        <w:rPr>
          <w:caps w:val="0"/>
        </w:rPr>
        <w:t>gency</w:t>
      </w:r>
      <w:r w:rsidR="00670BF2">
        <w:rPr>
          <w:caps w:val="0"/>
        </w:rPr>
        <w:t xml:space="preserve"> </w:t>
      </w:r>
      <w:r w:rsidR="00241B27">
        <w:rPr>
          <w:caps w:val="0"/>
        </w:rPr>
        <w:t xml:space="preserve">Work </w:t>
      </w:r>
      <w:r w:rsidR="00670BF2">
        <w:rPr>
          <w:caps w:val="0"/>
        </w:rPr>
        <w:t>(Support)</w:t>
      </w:r>
    </w:p>
    <w:p w14:paraId="5FD0CC26" w14:textId="53799B47" w:rsidR="00844350" w:rsidRDefault="00844350" w:rsidP="00844350">
      <w:pPr>
        <w:rPr>
          <w:sz w:val="28"/>
          <w:szCs w:val="28"/>
        </w:rPr>
      </w:pPr>
    </w:p>
    <w:p w14:paraId="502B7E75" w14:textId="47965C61" w:rsidR="00D769B1" w:rsidRDefault="005C6AE8" w:rsidP="00E856B3">
      <w:pPr>
        <w:rPr>
          <w:sz w:val="28"/>
          <w:szCs w:val="28"/>
        </w:rPr>
      </w:pPr>
      <w:r w:rsidRPr="00B5682E">
        <w:rPr>
          <w:b/>
          <w:bCs/>
          <w:sz w:val="28"/>
          <w:szCs w:val="28"/>
        </w:rPr>
        <w:t>Development</w:t>
      </w:r>
      <w:r w:rsidR="007B0C0C" w:rsidRPr="00B5682E">
        <w:rPr>
          <w:b/>
          <w:bCs/>
          <w:sz w:val="28"/>
          <w:szCs w:val="28"/>
        </w:rPr>
        <w:t xml:space="preserve"> and Intro</w:t>
      </w:r>
      <w:r w:rsidR="00E10DDE" w:rsidRPr="00B5682E">
        <w:rPr>
          <w:b/>
          <w:bCs/>
          <w:sz w:val="28"/>
          <w:szCs w:val="28"/>
        </w:rPr>
        <w:t xml:space="preserve">duction </w:t>
      </w:r>
      <w:r w:rsidR="00104D84">
        <w:rPr>
          <w:b/>
          <w:bCs/>
          <w:sz w:val="28"/>
          <w:szCs w:val="28"/>
        </w:rPr>
        <w:t>(</w:t>
      </w:r>
      <w:r w:rsidR="001D3483">
        <w:rPr>
          <w:b/>
          <w:bCs/>
          <w:sz w:val="28"/>
          <w:szCs w:val="28"/>
        </w:rPr>
        <w:t>1</w:t>
      </w:r>
      <w:r w:rsidR="001D3483" w:rsidRPr="001D3483">
        <w:rPr>
          <w:b/>
          <w:bCs/>
          <w:sz w:val="28"/>
          <w:szCs w:val="28"/>
          <w:vertAlign w:val="superscript"/>
        </w:rPr>
        <w:t>st</w:t>
      </w:r>
      <w:r w:rsidR="001D3483">
        <w:rPr>
          <w:b/>
          <w:bCs/>
          <w:sz w:val="28"/>
          <w:szCs w:val="28"/>
        </w:rPr>
        <w:t xml:space="preserve"> and 2</w:t>
      </w:r>
      <w:r w:rsidR="001D3483" w:rsidRPr="001D3483">
        <w:rPr>
          <w:b/>
          <w:bCs/>
          <w:sz w:val="28"/>
          <w:szCs w:val="28"/>
          <w:vertAlign w:val="superscript"/>
        </w:rPr>
        <w:t>nd</w:t>
      </w:r>
      <w:r w:rsidR="001D3483">
        <w:rPr>
          <w:b/>
          <w:bCs/>
          <w:sz w:val="28"/>
          <w:szCs w:val="28"/>
        </w:rPr>
        <w:t xml:space="preserve">) </w:t>
      </w:r>
      <w:r w:rsidR="00FE55FA" w:rsidRPr="00B5682E">
        <w:rPr>
          <w:b/>
          <w:bCs/>
          <w:sz w:val="28"/>
          <w:szCs w:val="28"/>
        </w:rPr>
        <w:t>P</w:t>
      </w:r>
      <w:r w:rsidR="002F7C3B" w:rsidRPr="00B5682E">
        <w:rPr>
          <w:b/>
          <w:bCs/>
          <w:sz w:val="28"/>
          <w:szCs w:val="28"/>
        </w:rPr>
        <w:t>hases</w:t>
      </w:r>
      <w:r w:rsidR="002F7C3B">
        <w:rPr>
          <w:sz w:val="28"/>
          <w:szCs w:val="28"/>
        </w:rPr>
        <w:t xml:space="preserve"> </w:t>
      </w:r>
    </w:p>
    <w:p w14:paraId="582EC723" w14:textId="62650D80" w:rsidR="0093538A" w:rsidRDefault="00DC222E" w:rsidP="00E856B3">
      <w:pPr>
        <w:rPr>
          <w:sz w:val="28"/>
          <w:szCs w:val="28"/>
        </w:rPr>
      </w:pPr>
      <w:r>
        <w:rPr>
          <w:sz w:val="28"/>
          <w:szCs w:val="28"/>
        </w:rPr>
        <w:t>The most strategic work is being done in these phases</w:t>
      </w:r>
      <w:r w:rsidR="008B6D5E">
        <w:rPr>
          <w:sz w:val="28"/>
          <w:szCs w:val="28"/>
        </w:rPr>
        <w:t>, therefore</w:t>
      </w:r>
      <w:r w:rsidR="00FB2BE8">
        <w:rPr>
          <w:sz w:val="28"/>
          <w:szCs w:val="28"/>
        </w:rPr>
        <w:t xml:space="preserve"> </w:t>
      </w:r>
      <w:r w:rsidR="008B6D5E">
        <w:rPr>
          <w:sz w:val="28"/>
          <w:szCs w:val="28"/>
        </w:rPr>
        <w:t>require</w:t>
      </w:r>
      <w:r w:rsidR="00FB2BE8">
        <w:rPr>
          <w:sz w:val="28"/>
          <w:szCs w:val="28"/>
        </w:rPr>
        <w:t>s</w:t>
      </w:r>
      <w:r w:rsidR="008B6D5E">
        <w:rPr>
          <w:sz w:val="28"/>
          <w:szCs w:val="28"/>
        </w:rPr>
        <w:t xml:space="preserve">: </w:t>
      </w:r>
      <w:r w:rsidR="00FB2BE8">
        <w:rPr>
          <w:sz w:val="28"/>
          <w:szCs w:val="28"/>
        </w:rPr>
        <w:t>the mo</w:t>
      </w:r>
      <w:r w:rsidR="00020E07">
        <w:rPr>
          <w:sz w:val="28"/>
          <w:szCs w:val="28"/>
        </w:rPr>
        <w:t xml:space="preserve">st </w:t>
      </w:r>
      <w:r w:rsidR="001D3483">
        <w:rPr>
          <w:sz w:val="28"/>
          <w:szCs w:val="28"/>
        </w:rPr>
        <w:t>senior le</w:t>
      </w:r>
      <w:r w:rsidR="005A7710">
        <w:rPr>
          <w:sz w:val="28"/>
          <w:szCs w:val="28"/>
        </w:rPr>
        <w:t>vel staff</w:t>
      </w:r>
      <w:r w:rsidR="00C47291">
        <w:rPr>
          <w:sz w:val="28"/>
          <w:szCs w:val="28"/>
        </w:rPr>
        <w:t>,</w:t>
      </w:r>
      <w:r w:rsidR="005A7710">
        <w:rPr>
          <w:sz w:val="28"/>
          <w:szCs w:val="28"/>
        </w:rPr>
        <w:t xml:space="preserve"> </w:t>
      </w:r>
      <w:r w:rsidR="000656A6">
        <w:rPr>
          <w:sz w:val="28"/>
          <w:szCs w:val="28"/>
        </w:rPr>
        <w:t>the best c</w:t>
      </w:r>
      <w:r w:rsidR="00DD2481">
        <w:rPr>
          <w:sz w:val="28"/>
          <w:szCs w:val="28"/>
        </w:rPr>
        <w:t>reative talent, ability to scale quickly</w:t>
      </w:r>
      <w:r w:rsidR="00D50E3B">
        <w:rPr>
          <w:sz w:val="28"/>
          <w:szCs w:val="28"/>
        </w:rPr>
        <w:t xml:space="preserve">, </w:t>
      </w:r>
      <w:r w:rsidR="00700678">
        <w:rPr>
          <w:sz w:val="28"/>
          <w:szCs w:val="28"/>
        </w:rPr>
        <w:t xml:space="preserve">and to work under </w:t>
      </w:r>
      <w:r w:rsidR="00BF07AF">
        <w:rPr>
          <w:sz w:val="28"/>
          <w:szCs w:val="28"/>
        </w:rPr>
        <w:t xml:space="preserve">immense pressure. </w:t>
      </w:r>
    </w:p>
    <w:p w14:paraId="598BC23C" w14:textId="4509EA55" w:rsidR="002501F7" w:rsidRPr="00AA7905" w:rsidRDefault="002501F7" w:rsidP="00E856B3">
      <w:pPr>
        <w:rPr>
          <w:b/>
          <w:bCs/>
        </w:rPr>
      </w:pPr>
    </w:p>
    <w:p w14:paraId="5E06BB96" w14:textId="40365587" w:rsidR="00D769B1" w:rsidRDefault="00443DEB" w:rsidP="00E856B3">
      <w:pPr>
        <w:rPr>
          <w:sz w:val="28"/>
          <w:szCs w:val="28"/>
        </w:rPr>
      </w:pPr>
      <w:r w:rsidRPr="005415E4">
        <w:rPr>
          <w:b/>
          <w:bCs/>
          <w:sz w:val="28"/>
          <w:szCs w:val="28"/>
        </w:rPr>
        <w:t>G</w:t>
      </w:r>
      <w:r w:rsidR="000545A9" w:rsidRPr="005415E4">
        <w:rPr>
          <w:b/>
          <w:bCs/>
          <w:sz w:val="28"/>
          <w:szCs w:val="28"/>
        </w:rPr>
        <w:t>rowth</w:t>
      </w:r>
      <w:r w:rsidR="0049115F" w:rsidRPr="005415E4">
        <w:rPr>
          <w:b/>
          <w:bCs/>
          <w:sz w:val="28"/>
          <w:szCs w:val="28"/>
        </w:rPr>
        <w:t xml:space="preserve"> </w:t>
      </w:r>
      <w:r w:rsidR="00541A77" w:rsidRPr="005415E4">
        <w:rPr>
          <w:b/>
          <w:bCs/>
          <w:sz w:val="28"/>
          <w:szCs w:val="28"/>
        </w:rPr>
        <w:t>and Extension</w:t>
      </w:r>
      <w:r w:rsidR="00BD775E" w:rsidRPr="005415E4">
        <w:rPr>
          <w:b/>
          <w:bCs/>
          <w:sz w:val="28"/>
          <w:szCs w:val="28"/>
        </w:rPr>
        <w:t xml:space="preserve"> </w:t>
      </w:r>
      <w:r w:rsidR="00474D46" w:rsidRPr="005415E4">
        <w:rPr>
          <w:b/>
          <w:bCs/>
          <w:sz w:val="28"/>
          <w:szCs w:val="28"/>
        </w:rPr>
        <w:t>(3</w:t>
      </w:r>
      <w:r w:rsidR="00474D46" w:rsidRPr="005415E4">
        <w:rPr>
          <w:b/>
          <w:bCs/>
          <w:sz w:val="28"/>
          <w:szCs w:val="28"/>
          <w:vertAlign w:val="superscript"/>
        </w:rPr>
        <w:t>rd</w:t>
      </w:r>
      <w:r w:rsidR="00541A77" w:rsidRPr="005415E4">
        <w:rPr>
          <w:b/>
          <w:bCs/>
          <w:sz w:val="28"/>
          <w:szCs w:val="28"/>
          <w:vertAlign w:val="superscript"/>
        </w:rPr>
        <w:t xml:space="preserve"> </w:t>
      </w:r>
      <w:r w:rsidR="00541A77" w:rsidRPr="005415E4">
        <w:rPr>
          <w:b/>
          <w:bCs/>
          <w:sz w:val="28"/>
          <w:szCs w:val="28"/>
        </w:rPr>
        <w:t>and 5</w:t>
      </w:r>
      <w:r w:rsidR="00541A77" w:rsidRPr="005415E4">
        <w:rPr>
          <w:b/>
          <w:bCs/>
          <w:sz w:val="28"/>
          <w:szCs w:val="28"/>
          <w:vertAlign w:val="superscript"/>
        </w:rPr>
        <w:t>th</w:t>
      </w:r>
      <w:r w:rsidR="00541A77" w:rsidRPr="005415E4">
        <w:rPr>
          <w:b/>
          <w:bCs/>
          <w:sz w:val="28"/>
          <w:szCs w:val="28"/>
        </w:rPr>
        <w:t>)</w:t>
      </w:r>
      <w:r w:rsidR="00474D46" w:rsidRPr="005415E4">
        <w:rPr>
          <w:b/>
          <w:bCs/>
          <w:sz w:val="28"/>
          <w:szCs w:val="28"/>
        </w:rPr>
        <w:t xml:space="preserve"> Phase</w:t>
      </w:r>
      <w:r w:rsidR="005415E4" w:rsidRPr="005415E4">
        <w:rPr>
          <w:b/>
          <w:bCs/>
          <w:sz w:val="28"/>
          <w:szCs w:val="28"/>
        </w:rPr>
        <w:t>s</w:t>
      </w:r>
      <w:r w:rsidR="005415E4">
        <w:rPr>
          <w:sz w:val="28"/>
          <w:szCs w:val="28"/>
        </w:rPr>
        <w:t xml:space="preserve"> </w:t>
      </w:r>
    </w:p>
    <w:p w14:paraId="15E1F5C8" w14:textId="5FE292AD" w:rsidR="005E0F5E" w:rsidRDefault="00285B08" w:rsidP="00E856B3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8D7845">
        <w:rPr>
          <w:sz w:val="28"/>
          <w:szCs w:val="28"/>
        </w:rPr>
        <w:t xml:space="preserve">here </w:t>
      </w:r>
      <w:r>
        <w:rPr>
          <w:sz w:val="28"/>
          <w:szCs w:val="28"/>
        </w:rPr>
        <w:t>is a</w:t>
      </w:r>
      <w:r w:rsidR="008D7845">
        <w:rPr>
          <w:sz w:val="28"/>
          <w:szCs w:val="28"/>
        </w:rPr>
        <w:t xml:space="preserve"> mix of strategic</w:t>
      </w:r>
      <w:r w:rsidR="00041825">
        <w:rPr>
          <w:sz w:val="28"/>
          <w:szCs w:val="28"/>
        </w:rPr>
        <w:t xml:space="preserve"> and ta</w:t>
      </w:r>
      <w:r w:rsidR="0088134C">
        <w:rPr>
          <w:sz w:val="28"/>
          <w:szCs w:val="28"/>
        </w:rPr>
        <w:t xml:space="preserve">. </w:t>
      </w:r>
      <w:r w:rsidR="00041825">
        <w:rPr>
          <w:sz w:val="28"/>
          <w:szCs w:val="28"/>
        </w:rPr>
        <w:t>work (potential</w:t>
      </w:r>
      <w:r w:rsidR="00B37E28">
        <w:rPr>
          <w:sz w:val="28"/>
          <w:szCs w:val="28"/>
        </w:rPr>
        <w:t>ly with re-branding).</w:t>
      </w:r>
      <w:r w:rsidR="004431B4">
        <w:rPr>
          <w:sz w:val="28"/>
          <w:szCs w:val="28"/>
        </w:rPr>
        <w:t xml:space="preserve"> </w:t>
      </w:r>
      <w:r w:rsidR="00B37E28">
        <w:rPr>
          <w:sz w:val="28"/>
          <w:szCs w:val="28"/>
        </w:rPr>
        <w:t>T</w:t>
      </w:r>
      <w:r w:rsidR="004431B4">
        <w:rPr>
          <w:sz w:val="28"/>
          <w:szCs w:val="28"/>
        </w:rPr>
        <w:t>h</w:t>
      </w:r>
      <w:r w:rsidR="00E6762B">
        <w:rPr>
          <w:sz w:val="28"/>
          <w:szCs w:val="28"/>
        </w:rPr>
        <w:t xml:space="preserve">e resources </w:t>
      </w:r>
      <w:r w:rsidR="00334C5A">
        <w:rPr>
          <w:sz w:val="28"/>
          <w:szCs w:val="28"/>
        </w:rPr>
        <w:t>should reflect this with junior</w:t>
      </w:r>
      <w:r w:rsidR="00E74785">
        <w:rPr>
          <w:sz w:val="28"/>
          <w:szCs w:val="28"/>
        </w:rPr>
        <w:t xml:space="preserve"> level staff being introduced and leveraged</w:t>
      </w:r>
      <w:r w:rsidR="001749F8">
        <w:rPr>
          <w:sz w:val="28"/>
          <w:szCs w:val="28"/>
        </w:rPr>
        <w:t xml:space="preserve"> appropriately</w:t>
      </w:r>
      <w:r w:rsidR="007D1702">
        <w:rPr>
          <w:sz w:val="28"/>
          <w:szCs w:val="28"/>
        </w:rPr>
        <w:t xml:space="preserve"> across projects</w:t>
      </w:r>
      <w:r w:rsidR="005E0F5E">
        <w:rPr>
          <w:sz w:val="28"/>
          <w:szCs w:val="28"/>
        </w:rPr>
        <w:t xml:space="preserve"> </w:t>
      </w:r>
    </w:p>
    <w:p w14:paraId="6A0236BF" w14:textId="7E036F36" w:rsidR="002501F7" w:rsidRPr="00AA7905" w:rsidRDefault="002501F7" w:rsidP="00E856B3">
      <w:pPr>
        <w:rPr>
          <w:b/>
          <w:bCs/>
        </w:rPr>
      </w:pPr>
    </w:p>
    <w:p w14:paraId="26D22803" w14:textId="6519B367" w:rsidR="00301C22" w:rsidRDefault="001C3FCD" w:rsidP="00E856B3">
      <w:pPr>
        <w:rPr>
          <w:b/>
          <w:bCs/>
          <w:sz w:val="28"/>
          <w:szCs w:val="28"/>
        </w:rPr>
      </w:pPr>
      <w:r w:rsidRPr="00DD5211">
        <w:rPr>
          <w:b/>
          <w:bCs/>
          <w:sz w:val="28"/>
          <w:szCs w:val="28"/>
        </w:rPr>
        <w:t xml:space="preserve">Maturity and </w:t>
      </w:r>
      <w:r w:rsidR="006E4AA4" w:rsidRPr="00DD5211">
        <w:rPr>
          <w:b/>
          <w:bCs/>
          <w:sz w:val="28"/>
          <w:szCs w:val="28"/>
        </w:rPr>
        <w:t>Decline (4</w:t>
      </w:r>
      <w:r w:rsidR="006E4AA4" w:rsidRPr="00DD5211">
        <w:rPr>
          <w:b/>
          <w:bCs/>
          <w:sz w:val="28"/>
          <w:szCs w:val="28"/>
          <w:vertAlign w:val="superscript"/>
        </w:rPr>
        <w:t>th</w:t>
      </w:r>
      <w:r w:rsidR="006E4AA4" w:rsidRPr="00DD5211">
        <w:rPr>
          <w:b/>
          <w:bCs/>
          <w:sz w:val="28"/>
          <w:szCs w:val="28"/>
        </w:rPr>
        <w:t xml:space="preserve"> and 6</w:t>
      </w:r>
      <w:r w:rsidR="006E4AA4" w:rsidRPr="00DD5211">
        <w:rPr>
          <w:b/>
          <w:bCs/>
          <w:sz w:val="28"/>
          <w:szCs w:val="28"/>
          <w:vertAlign w:val="superscript"/>
        </w:rPr>
        <w:t>th</w:t>
      </w:r>
      <w:r w:rsidR="006E4AA4" w:rsidRPr="00DD5211">
        <w:rPr>
          <w:b/>
          <w:bCs/>
          <w:sz w:val="28"/>
          <w:szCs w:val="28"/>
        </w:rPr>
        <w:t xml:space="preserve">) Phases </w:t>
      </w:r>
    </w:p>
    <w:p w14:paraId="74D3C305" w14:textId="5706D244" w:rsidR="0061400B" w:rsidRDefault="0051528C" w:rsidP="00E856B3">
      <w:pPr>
        <w:rPr>
          <w:sz w:val="28"/>
          <w:szCs w:val="28"/>
        </w:rPr>
      </w:pPr>
      <w:r>
        <w:rPr>
          <w:sz w:val="28"/>
          <w:szCs w:val="28"/>
        </w:rPr>
        <w:t xml:space="preserve">Due to </w:t>
      </w:r>
      <w:r w:rsidR="0020163B">
        <w:rPr>
          <w:sz w:val="28"/>
          <w:szCs w:val="28"/>
        </w:rPr>
        <w:t>the</w:t>
      </w:r>
      <w:r w:rsidR="002E4100">
        <w:rPr>
          <w:sz w:val="28"/>
          <w:szCs w:val="28"/>
        </w:rPr>
        <w:t xml:space="preserve"> change in work (very tactica</w:t>
      </w:r>
      <w:r w:rsidR="00EA20E5">
        <w:rPr>
          <w:sz w:val="28"/>
          <w:szCs w:val="28"/>
        </w:rPr>
        <w:t>l)</w:t>
      </w:r>
      <w:r>
        <w:rPr>
          <w:sz w:val="28"/>
          <w:szCs w:val="28"/>
        </w:rPr>
        <w:t xml:space="preserve"> the sup</w:t>
      </w:r>
      <w:r w:rsidR="00327484">
        <w:rPr>
          <w:sz w:val="28"/>
          <w:szCs w:val="28"/>
        </w:rPr>
        <w:t>port should contain mostly</w:t>
      </w:r>
      <w:r w:rsidR="005F4AA5">
        <w:rPr>
          <w:sz w:val="28"/>
          <w:szCs w:val="28"/>
        </w:rPr>
        <w:t xml:space="preserve"> ju</w:t>
      </w:r>
      <w:r w:rsidR="0020163B">
        <w:rPr>
          <w:sz w:val="28"/>
          <w:szCs w:val="28"/>
        </w:rPr>
        <w:t xml:space="preserve">nior level </w:t>
      </w:r>
      <w:r w:rsidR="004668F1">
        <w:rPr>
          <w:sz w:val="28"/>
          <w:szCs w:val="28"/>
        </w:rPr>
        <w:t>staff;</w:t>
      </w:r>
      <w:r w:rsidR="0046059E">
        <w:rPr>
          <w:sz w:val="28"/>
          <w:szCs w:val="28"/>
        </w:rPr>
        <w:t xml:space="preserve"> </w:t>
      </w:r>
      <w:r w:rsidR="00BD26B2">
        <w:rPr>
          <w:sz w:val="28"/>
          <w:szCs w:val="28"/>
        </w:rPr>
        <w:t>resources should be optimized to support the</w:t>
      </w:r>
      <w:r w:rsidR="00C1710A">
        <w:rPr>
          <w:sz w:val="28"/>
          <w:szCs w:val="28"/>
        </w:rPr>
        <w:t xml:space="preserve"> shift to tactical work.</w:t>
      </w:r>
    </w:p>
    <w:p w14:paraId="442CB21C" w14:textId="673D2066" w:rsidR="00AA7905" w:rsidRDefault="00AA7905" w:rsidP="00E856B3">
      <w:pPr>
        <w:rPr>
          <w:sz w:val="28"/>
          <w:szCs w:val="28"/>
        </w:rPr>
      </w:pPr>
    </w:p>
    <w:p w14:paraId="4F20705A" w14:textId="10AC1BEB" w:rsidR="00AA7905" w:rsidRPr="005E0F5E" w:rsidRDefault="00B15862" w:rsidP="00E856B3">
      <w:pPr>
        <w:rPr>
          <w:sz w:val="28"/>
          <w:szCs w:val="2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3321D6" wp14:editId="59201FE3">
                <wp:simplePos x="0" y="0"/>
                <wp:positionH relativeFrom="page">
                  <wp:posOffset>444137</wp:posOffset>
                </wp:positionH>
                <wp:positionV relativeFrom="paragraph">
                  <wp:posOffset>-210004</wp:posOffset>
                </wp:positionV>
                <wp:extent cx="6900545" cy="9222378"/>
                <wp:effectExtent l="0" t="0" r="8255" b="10795"/>
                <wp:wrapNone/>
                <wp:docPr id="61" name="Rectangl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222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3DA6D" id="Rectangle 61" o:spid="_x0000_s1026" style="position:absolute;margin-left:34.95pt;margin-top:-16.55pt;width:543.35pt;height:726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  <w:r w:rsidR="00E50301">
        <w:rPr>
          <w:caps/>
          <w:noProof/>
        </w:rPr>
        <w:drawing>
          <wp:anchor distT="0" distB="0" distL="114300" distR="114300" simplePos="0" relativeHeight="251694080" behindDoc="0" locked="0" layoutInCell="1" allowOverlap="1" wp14:anchorId="0009E678" wp14:editId="3F2212ED">
            <wp:simplePos x="0" y="0"/>
            <wp:positionH relativeFrom="column">
              <wp:posOffset>-5715</wp:posOffset>
            </wp:positionH>
            <wp:positionV relativeFrom="paragraph">
              <wp:posOffset>101781</wp:posOffset>
            </wp:positionV>
            <wp:extent cx="5943600" cy="3104515"/>
            <wp:effectExtent l="114300" t="101600" r="114300" b="133985"/>
            <wp:wrapTopAndBottom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4908AE-F8DB-4CED-A388-5FB7D97901A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B79B9" w14:textId="58501FDB" w:rsidR="004668F1" w:rsidRDefault="00871289" w:rsidP="00BE6586">
      <w:pPr>
        <w:pStyle w:val="Heading1"/>
        <w:rPr>
          <w:caps w:val="0"/>
        </w:rPr>
      </w:pPr>
      <w:r>
        <w:rPr>
          <w:caps w:val="0"/>
        </w:rPr>
        <w:t xml:space="preserve">4. </w:t>
      </w:r>
      <w:r w:rsidR="00A22440">
        <w:rPr>
          <w:caps w:val="0"/>
        </w:rPr>
        <w:t>Ta</w:t>
      </w:r>
      <w:r w:rsidR="00727BE5">
        <w:rPr>
          <w:caps w:val="0"/>
        </w:rPr>
        <w:t>c</w:t>
      </w:r>
      <w:r w:rsidR="00A22440">
        <w:rPr>
          <w:caps w:val="0"/>
        </w:rPr>
        <w:t>tic / Project L</w:t>
      </w:r>
      <w:r w:rsidR="00727BE5">
        <w:rPr>
          <w:caps w:val="0"/>
        </w:rPr>
        <w:t>evel</w:t>
      </w:r>
      <w:r w:rsidR="0061400B">
        <w:rPr>
          <w:caps w:val="0"/>
        </w:rPr>
        <w:t xml:space="preserve"> Changes</w:t>
      </w:r>
    </w:p>
    <w:p w14:paraId="613AB294" w14:textId="0C871E7E" w:rsidR="00401BFA" w:rsidRPr="00FD1880" w:rsidRDefault="00401BFA" w:rsidP="00706D60">
      <w:pPr>
        <w:rPr>
          <w:sz w:val="10"/>
          <w:szCs w:val="10"/>
        </w:rPr>
      </w:pPr>
    </w:p>
    <w:p w14:paraId="04FA26F9" w14:textId="326B16A2" w:rsidR="00257AEC" w:rsidRDefault="00332FE8" w:rsidP="00706D60">
      <w:pPr>
        <w:rPr>
          <w:sz w:val="28"/>
          <w:szCs w:val="28"/>
        </w:rPr>
      </w:pPr>
      <w:r>
        <w:rPr>
          <w:sz w:val="28"/>
          <w:szCs w:val="28"/>
        </w:rPr>
        <w:t xml:space="preserve">Development </w:t>
      </w:r>
      <w:r w:rsidR="00AD1F5C">
        <w:rPr>
          <w:sz w:val="28"/>
          <w:szCs w:val="28"/>
        </w:rPr>
        <w:t>and</w:t>
      </w:r>
      <w:r>
        <w:rPr>
          <w:sz w:val="28"/>
          <w:szCs w:val="28"/>
        </w:rPr>
        <w:t xml:space="preserve"> Introduction </w:t>
      </w:r>
      <w:r w:rsidR="00CD4D93">
        <w:rPr>
          <w:sz w:val="28"/>
          <w:szCs w:val="28"/>
        </w:rPr>
        <w:t>– Creative and Strategy</w:t>
      </w:r>
    </w:p>
    <w:p w14:paraId="210AC6E6" w14:textId="1F541838" w:rsidR="002A3671" w:rsidRDefault="002A3671" w:rsidP="002A3671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Extensive market research used to test strategy</w:t>
      </w:r>
    </w:p>
    <w:p w14:paraId="145825C2" w14:textId="14476FED" w:rsidR="00875328" w:rsidRDefault="00875328" w:rsidP="0087532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New </w:t>
      </w:r>
      <w:r w:rsidR="00252100">
        <w:rPr>
          <w:sz w:val="28"/>
          <w:szCs w:val="28"/>
        </w:rPr>
        <w:t>i</w:t>
      </w:r>
      <w:r w:rsidR="00180315">
        <w:rPr>
          <w:sz w:val="28"/>
          <w:szCs w:val="28"/>
        </w:rPr>
        <w:t>tems (</w:t>
      </w:r>
      <w:r w:rsidR="0057756D">
        <w:rPr>
          <w:sz w:val="28"/>
          <w:szCs w:val="28"/>
        </w:rPr>
        <w:t>assets</w:t>
      </w:r>
      <w:r w:rsidR="00180315">
        <w:rPr>
          <w:sz w:val="28"/>
          <w:szCs w:val="28"/>
        </w:rPr>
        <w:t>)</w:t>
      </w:r>
      <w:r>
        <w:rPr>
          <w:sz w:val="28"/>
          <w:szCs w:val="28"/>
        </w:rPr>
        <w:t xml:space="preserve"> are constant</w:t>
      </w:r>
      <w:r w:rsidR="0057756D">
        <w:rPr>
          <w:sz w:val="28"/>
          <w:szCs w:val="28"/>
        </w:rPr>
        <w:t xml:space="preserve">ly being created </w:t>
      </w:r>
    </w:p>
    <w:p w14:paraId="2863E2C9" w14:textId="78A7121C" w:rsidR="0057756D" w:rsidRDefault="00DA530B" w:rsidP="0087532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Long term </w:t>
      </w:r>
      <w:r w:rsidR="00E21D3C">
        <w:rPr>
          <w:sz w:val="28"/>
          <w:szCs w:val="28"/>
        </w:rPr>
        <w:t>p</w:t>
      </w:r>
      <w:r w:rsidR="00A240B7">
        <w:rPr>
          <w:sz w:val="28"/>
          <w:szCs w:val="28"/>
        </w:rPr>
        <w:t xml:space="preserve">ositioning and </w:t>
      </w:r>
      <w:r>
        <w:rPr>
          <w:sz w:val="28"/>
          <w:szCs w:val="28"/>
        </w:rPr>
        <w:t>strategy will be set</w:t>
      </w:r>
      <w:r w:rsidR="00750153">
        <w:rPr>
          <w:sz w:val="28"/>
          <w:szCs w:val="28"/>
        </w:rPr>
        <w:t xml:space="preserve"> globally </w:t>
      </w:r>
      <w:r w:rsidR="00210F15">
        <w:rPr>
          <w:sz w:val="28"/>
          <w:szCs w:val="28"/>
        </w:rPr>
        <w:t>(</w:t>
      </w:r>
      <w:r w:rsidR="00750153">
        <w:rPr>
          <w:sz w:val="28"/>
          <w:szCs w:val="28"/>
        </w:rPr>
        <w:t xml:space="preserve">then </w:t>
      </w:r>
      <w:r w:rsidR="00321917">
        <w:rPr>
          <w:sz w:val="28"/>
          <w:szCs w:val="28"/>
        </w:rPr>
        <w:t xml:space="preserve">rolled </w:t>
      </w:r>
      <w:r w:rsidR="00750153">
        <w:rPr>
          <w:sz w:val="28"/>
          <w:szCs w:val="28"/>
        </w:rPr>
        <w:t>region</w:t>
      </w:r>
      <w:r w:rsidR="00210F15">
        <w:rPr>
          <w:sz w:val="28"/>
          <w:szCs w:val="28"/>
        </w:rPr>
        <w:t>ally</w:t>
      </w:r>
      <w:r w:rsidR="00FE7A5D">
        <w:rPr>
          <w:sz w:val="28"/>
          <w:szCs w:val="28"/>
        </w:rPr>
        <w:t>)</w:t>
      </w:r>
    </w:p>
    <w:p w14:paraId="0790FD40" w14:textId="343FA128" w:rsidR="00321917" w:rsidRDefault="00906EA3" w:rsidP="0087532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Maximum</w:t>
      </w:r>
      <w:r w:rsidR="003F1534">
        <w:rPr>
          <w:sz w:val="28"/>
          <w:szCs w:val="28"/>
        </w:rPr>
        <w:t xml:space="preserve"> creative support is nee</w:t>
      </w:r>
      <w:r>
        <w:rPr>
          <w:sz w:val="28"/>
          <w:szCs w:val="28"/>
        </w:rPr>
        <w:t>ded</w:t>
      </w:r>
    </w:p>
    <w:p w14:paraId="1B746DC5" w14:textId="435D8727" w:rsidR="007042C3" w:rsidRPr="00FD4716" w:rsidRDefault="007042C3" w:rsidP="007042C3">
      <w:pPr>
        <w:rPr>
          <w:sz w:val="20"/>
          <w:szCs w:val="20"/>
        </w:rPr>
      </w:pPr>
    </w:p>
    <w:p w14:paraId="6EA83749" w14:textId="4A2EA822" w:rsidR="007042C3" w:rsidRPr="007042C3" w:rsidRDefault="00AD1F5C" w:rsidP="007042C3">
      <w:pPr>
        <w:rPr>
          <w:sz w:val="28"/>
          <w:szCs w:val="28"/>
        </w:rPr>
      </w:pPr>
      <w:r>
        <w:rPr>
          <w:sz w:val="28"/>
          <w:szCs w:val="28"/>
        </w:rPr>
        <w:t>Growth</w:t>
      </w:r>
      <w:r w:rsidR="006632CD">
        <w:rPr>
          <w:sz w:val="28"/>
          <w:szCs w:val="28"/>
        </w:rPr>
        <w:t>,</w:t>
      </w:r>
      <w:r>
        <w:rPr>
          <w:sz w:val="28"/>
          <w:szCs w:val="28"/>
        </w:rPr>
        <w:t xml:space="preserve"> Maturity</w:t>
      </w:r>
      <w:r w:rsidR="004E5FEB">
        <w:rPr>
          <w:sz w:val="28"/>
          <w:szCs w:val="28"/>
        </w:rPr>
        <w:t>, Extension</w:t>
      </w:r>
      <w:r w:rsidR="00CD4D93">
        <w:rPr>
          <w:sz w:val="28"/>
          <w:szCs w:val="28"/>
        </w:rPr>
        <w:t xml:space="preserve"> - Strategy Refinem</w:t>
      </w:r>
      <w:r w:rsidR="00CE328C">
        <w:rPr>
          <w:sz w:val="28"/>
          <w:szCs w:val="28"/>
        </w:rPr>
        <w:t>ent</w:t>
      </w:r>
    </w:p>
    <w:p w14:paraId="5E3129A7" w14:textId="5789D48B" w:rsidR="00F730E5" w:rsidRDefault="003F4041" w:rsidP="00B777DA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FB4703">
        <w:rPr>
          <w:sz w:val="28"/>
          <w:szCs w:val="28"/>
        </w:rPr>
        <w:t>M</w:t>
      </w:r>
      <w:r w:rsidR="00FB4703" w:rsidRPr="00FB4703">
        <w:rPr>
          <w:sz w:val="28"/>
          <w:szCs w:val="28"/>
        </w:rPr>
        <w:t>arket</w:t>
      </w:r>
      <w:r w:rsidR="00FB4703">
        <w:rPr>
          <w:sz w:val="28"/>
          <w:szCs w:val="28"/>
        </w:rPr>
        <w:t xml:space="preserve"> </w:t>
      </w:r>
      <w:r w:rsidR="000B6553">
        <w:rPr>
          <w:sz w:val="28"/>
          <w:szCs w:val="28"/>
        </w:rPr>
        <w:t>research on competitors and demand</w:t>
      </w:r>
    </w:p>
    <w:p w14:paraId="31BF9444" w14:textId="18A119A8" w:rsidR="000B6553" w:rsidRDefault="00267BB1" w:rsidP="00B777DA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Limited </w:t>
      </w:r>
      <w:r w:rsidR="00D238E9">
        <w:rPr>
          <w:sz w:val="28"/>
          <w:szCs w:val="28"/>
        </w:rPr>
        <w:t xml:space="preserve">amount of </w:t>
      </w:r>
      <w:r>
        <w:rPr>
          <w:sz w:val="28"/>
          <w:szCs w:val="28"/>
        </w:rPr>
        <w:t>n</w:t>
      </w:r>
      <w:r w:rsidR="00225FAF">
        <w:rPr>
          <w:sz w:val="28"/>
          <w:szCs w:val="28"/>
        </w:rPr>
        <w:t>ew campaigns</w:t>
      </w:r>
    </w:p>
    <w:p w14:paraId="211FC792" w14:textId="1CEF8AC2" w:rsidR="00D238E9" w:rsidRDefault="00D238E9" w:rsidP="00B777DA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Mostly re-work or update</w:t>
      </w:r>
      <w:r w:rsidR="00463449">
        <w:rPr>
          <w:sz w:val="28"/>
          <w:szCs w:val="28"/>
        </w:rPr>
        <w:t>s of existing assets</w:t>
      </w:r>
    </w:p>
    <w:p w14:paraId="36FA339A" w14:textId="29132193" w:rsidR="004E5FEB" w:rsidRDefault="004E5FEB" w:rsidP="00B777DA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Extension may include</w:t>
      </w:r>
      <w:r w:rsidR="00800F77">
        <w:rPr>
          <w:sz w:val="28"/>
          <w:szCs w:val="28"/>
        </w:rPr>
        <w:t xml:space="preserve"> more </w:t>
      </w:r>
      <w:r w:rsidR="009C1C3F">
        <w:rPr>
          <w:sz w:val="28"/>
          <w:szCs w:val="28"/>
        </w:rPr>
        <w:t>new creative content</w:t>
      </w:r>
      <w:r w:rsidR="00993D02">
        <w:rPr>
          <w:sz w:val="28"/>
          <w:szCs w:val="28"/>
        </w:rPr>
        <w:t xml:space="preserve"> vs. rework</w:t>
      </w:r>
    </w:p>
    <w:p w14:paraId="77DE2AED" w14:textId="3954942E" w:rsidR="00993D02" w:rsidRPr="00F919AF" w:rsidRDefault="00993D02" w:rsidP="00993D02">
      <w:pPr>
        <w:rPr>
          <w:sz w:val="20"/>
          <w:szCs w:val="20"/>
        </w:rPr>
      </w:pPr>
    </w:p>
    <w:p w14:paraId="1424EA74" w14:textId="578E5E14" w:rsidR="00993D02" w:rsidRDefault="00F37C4F" w:rsidP="00993D02">
      <w:pPr>
        <w:rPr>
          <w:sz w:val="28"/>
          <w:szCs w:val="28"/>
        </w:rPr>
      </w:pPr>
      <w:r>
        <w:rPr>
          <w:sz w:val="28"/>
          <w:szCs w:val="28"/>
        </w:rPr>
        <w:t>Decline – Core Tactics</w:t>
      </w:r>
    </w:p>
    <w:p w14:paraId="4F711767" w14:textId="63823E90" w:rsidR="003038AD" w:rsidRDefault="00153A4D" w:rsidP="003038AD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Keep the lights on</w:t>
      </w:r>
      <w:r w:rsidR="00B847F2">
        <w:rPr>
          <w:sz w:val="28"/>
          <w:szCs w:val="28"/>
        </w:rPr>
        <w:t xml:space="preserve"> tactics </w:t>
      </w:r>
      <w:r w:rsidR="00AC2361">
        <w:rPr>
          <w:sz w:val="28"/>
          <w:szCs w:val="28"/>
        </w:rPr>
        <w:t>including maintenance</w:t>
      </w:r>
      <w:r w:rsidR="00A835F1">
        <w:rPr>
          <w:sz w:val="28"/>
          <w:szCs w:val="28"/>
        </w:rPr>
        <w:t xml:space="preserve"> and account management</w:t>
      </w:r>
    </w:p>
    <w:p w14:paraId="3074BAE0" w14:textId="47292A3C" w:rsidR="00AC2361" w:rsidRPr="003038AD" w:rsidRDefault="000C5564" w:rsidP="003038AD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M</w:t>
      </w:r>
      <w:r w:rsidR="00EC4540">
        <w:rPr>
          <w:sz w:val="28"/>
          <w:szCs w:val="28"/>
        </w:rPr>
        <w:t>ust be analyzed to ensure ROI stays positiv</w:t>
      </w:r>
      <w:r w:rsidR="003F3CB9">
        <w:rPr>
          <w:sz w:val="28"/>
          <w:szCs w:val="28"/>
        </w:rPr>
        <w:t>e to keep the product</w:t>
      </w:r>
      <w:r w:rsidR="00416C6B">
        <w:rPr>
          <w:sz w:val="28"/>
          <w:szCs w:val="28"/>
        </w:rPr>
        <w:t xml:space="preserve"> on market</w:t>
      </w:r>
    </w:p>
    <w:p w14:paraId="382E4B08" w14:textId="4284859B" w:rsidR="009702C6" w:rsidRPr="0091550C" w:rsidRDefault="000462F4" w:rsidP="0091550C">
      <w:pPr>
        <w:pStyle w:val="Heading1"/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B1337A" wp14:editId="2D422474">
                <wp:simplePos x="0" y="0"/>
                <wp:positionH relativeFrom="page">
                  <wp:posOffset>443865</wp:posOffset>
                </wp:positionH>
                <wp:positionV relativeFrom="paragraph">
                  <wp:posOffset>-157752</wp:posOffset>
                </wp:positionV>
                <wp:extent cx="6900545" cy="9222105"/>
                <wp:effectExtent l="0" t="0" r="8255" b="10795"/>
                <wp:wrapNone/>
                <wp:docPr id="62" name="Rectangl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222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EFA05" id="Rectangle 62" o:spid="_x0000_s1026" style="position:absolute;margin-left:34.95pt;margin-top:-12.4pt;width:543.35pt;height:726.1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  <w:r w:rsidR="00B7244B">
        <w:t>Brand</w:t>
      </w:r>
      <w:r w:rsidR="00A600B3">
        <w:t>’s</w:t>
      </w:r>
      <w:r w:rsidR="0091177F">
        <w:t xml:space="preserve"> risk toleran</w:t>
      </w:r>
      <w:r w:rsidR="00C52FA3">
        <w:t>ce vs. agency reliance</w:t>
      </w:r>
    </w:p>
    <w:p w14:paraId="2913232F" w14:textId="72458456" w:rsidR="00401BFA" w:rsidRDefault="00C13351" w:rsidP="00706D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3DF23C" wp14:editId="00DB9568">
            <wp:extent cx="5744391" cy="3198079"/>
            <wp:effectExtent l="114300" t="101600" r="123190" b="142240"/>
            <wp:docPr id="45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BBF3A7C-2D45-4D81-A12A-0238F336700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582" cy="3198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84B22F" w14:textId="77777777" w:rsidR="00F3733A" w:rsidRDefault="00F3733A" w:rsidP="00706D60">
      <w:pPr>
        <w:rPr>
          <w:sz w:val="28"/>
          <w:szCs w:val="28"/>
        </w:rPr>
      </w:pPr>
    </w:p>
    <w:p w14:paraId="369D226D" w14:textId="53E49DC0" w:rsidR="00ED249A" w:rsidRDefault="00F31692" w:rsidP="00706D60">
      <w:pPr>
        <w:rPr>
          <w:sz w:val="28"/>
          <w:szCs w:val="28"/>
        </w:rPr>
      </w:pPr>
      <w:r>
        <w:rPr>
          <w:sz w:val="28"/>
          <w:szCs w:val="28"/>
        </w:rPr>
        <w:t>Development and Introduction P</w:t>
      </w:r>
      <w:r w:rsidR="00B14F22">
        <w:rPr>
          <w:sz w:val="28"/>
          <w:szCs w:val="28"/>
        </w:rPr>
        <w:t>h</w:t>
      </w:r>
      <w:r>
        <w:rPr>
          <w:sz w:val="28"/>
          <w:szCs w:val="28"/>
        </w:rPr>
        <w:t>ases</w:t>
      </w:r>
      <w:r w:rsidR="00B14F22">
        <w:rPr>
          <w:sz w:val="28"/>
          <w:szCs w:val="28"/>
        </w:rPr>
        <w:t xml:space="preserve"> </w:t>
      </w:r>
    </w:p>
    <w:p w14:paraId="288CD88D" w14:textId="6638903B" w:rsidR="00B14F22" w:rsidRDefault="00371756" w:rsidP="00B14F22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St</w:t>
      </w:r>
      <w:r w:rsidR="00B5140A">
        <w:rPr>
          <w:sz w:val="28"/>
          <w:szCs w:val="28"/>
        </w:rPr>
        <w:t>rategy</w:t>
      </w:r>
      <w:r w:rsidR="00B14F22">
        <w:rPr>
          <w:sz w:val="28"/>
          <w:szCs w:val="28"/>
        </w:rPr>
        <w:t xml:space="preserve"> is an i</w:t>
      </w:r>
      <w:r w:rsidR="003F4EA0">
        <w:rPr>
          <w:sz w:val="28"/>
          <w:szCs w:val="28"/>
        </w:rPr>
        <w:t>ntegral part of a successful launch</w:t>
      </w:r>
      <w:r w:rsidR="00BB5BCC">
        <w:rPr>
          <w:sz w:val="28"/>
          <w:szCs w:val="28"/>
        </w:rPr>
        <w:t xml:space="preserve"> (including the increase in</w:t>
      </w:r>
      <w:r w:rsidR="00C275EC">
        <w:rPr>
          <w:sz w:val="28"/>
          <w:szCs w:val="28"/>
        </w:rPr>
        <w:t xml:space="preserve"> sales) </w:t>
      </w:r>
      <w:r w:rsidR="00B5140A">
        <w:rPr>
          <w:sz w:val="28"/>
          <w:szCs w:val="28"/>
        </w:rPr>
        <w:t xml:space="preserve">therefore, </w:t>
      </w:r>
      <w:r w:rsidR="00C275EC">
        <w:rPr>
          <w:sz w:val="28"/>
          <w:szCs w:val="28"/>
        </w:rPr>
        <w:t>the brand</w:t>
      </w:r>
      <w:r w:rsidR="00B23752">
        <w:rPr>
          <w:sz w:val="28"/>
          <w:szCs w:val="28"/>
        </w:rPr>
        <w:t xml:space="preserve"> i</w:t>
      </w:r>
      <w:r w:rsidR="00F23CD5">
        <w:rPr>
          <w:sz w:val="28"/>
          <w:szCs w:val="28"/>
        </w:rPr>
        <w:t xml:space="preserve">s heavily reliant on </w:t>
      </w:r>
      <w:r w:rsidR="00432F85">
        <w:rPr>
          <w:sz w:val="28"/>
          <w:szCs w:val="28"/>
        </w:rPr>
        <w:t>the agency</w:t>
      </w:r>
      <w:r w:rsidR="00C45BC8">
        <w:rPr>
          <w:sz w:val="28"/>
          <w:szCs w:val="28"/>
        </w:rPr>
        <w:t>.</w:t>
      </w:r>
    </w:p>
    <w:p w14:paraId="0C50F4D7" w14:textId="33D78C94" w:rsidR="000E64D0" w:rsidRPr="007664FB" w:rsidRDefault="00C45BC8" w:rsidP="000E64D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Heavy reliance </w:t>
      </w:r>
      <w:r w:rsidR="004A7380">
        <w:rPr>
          <w:sz w:val="28"/>
          <w:szCs w:val="28"/>
        </w:rPr>
        <w:t xml:space="preserve">on taking key insights and translating them </w:t>
      </w:r>
      <w:r w:rsidR="00615AB0">
        <w:rPr>
          <w:sz w:val="28"/>
          <w:szCs w:val="28"/>
        </w:rPr>
        <w:t>in</w:t>
      </w:r>
      <w:r w:rsidR="004A7380">
        <w:rPr>
          <w:sz w:val="28"/>
          <w:szCs w:val="28"/>
        </w:rPr>
        <w:t xml:space="preserve">to </w:t>
      </w:r>
      <w:r w:rsidR="00416CD2">
        <w:rPr>
          <w:sz w:val="28"/>
          <w:szCs w:val="28"/>
        </w:rPr>
        <w:t>s</w:t>
      </w:r>
      <w:r w:rsidR="00615AB0">
        <w:rPr>
          <w:sz w:val="28"/>
          <w:szCs w:val="28"/>
        </w:rPr>
        <w:t>trategy</w:t>
      </w:r>
      <w:r w:rsidR="00E0515E">
        <w:rPr>
          <w:sz w:val="28"/>
          <w:szCs w:val="28"/>
        </w:rPr>
        <w:t xml:space="preserve"> causes a strong risk aversion </w:t>
      </w:r>
      <w:r w:rsidR="0098190E">
        <w:rPr>
          <w:sz w:val="28"/>
          <w:szCs w:val="28"/>
        </w:rPr>
        <w:t>with the br</w:t>
      </w:r>
      <w:r w:rsidR="00E66DDE">
        <w:rPr>
          <w:sz w:val="28"/>
          <w:szCs w:val="28"/>
        </w:rPr>
        <w:t>and.</w:t>
      </w:r>
    </w:p>
    <w:p w14:paraId="1A912602" w14:textId="77FC2750" w:rsidR="000E64D0" w:rsidRDefault="000E64D0" w:rsidP="000E64D0">
      <w:pPr>
        <w:rPr>
          <w:sz w:val="28"/>
          <w:szCs w:val="28"/>
        </w:rPr>
      </w:pPr>
      <w:r>
        <w:rPr>
          <w:sz w:val="28"/>
          <w:szCs w:val="28"/>
        </w:rPr>
        <w:t>Grow</w:t>
      </w:r>
      <w:r w:rsidR="00371756">
        <w:rPr>
          <w:sz w:val="28"/>
          <w:szCs w:val="28"/>
        </w:rPr>
        <w:t>th</w:t>
      </w:r>
      <w:r w:rsidR="005B3DC9">
        <w:rPr>
          <w:sz w:val="28"/>
          <w:szCs w:val="28"/>
        </w:rPr>
        <w:t>, Extension</w:t>
      </w:r>
      <w:r w:rsidR="00371756">
        <w:rPr>
          <w:sz w:val="28"/>
          <w:szCs w:val="28"/>
        </w:rPr>
        <w:t xml:space="preserve"> and Maturity Phases</w:t>
      </w:r>
    </w:p>
    <w:p w14:paraId="4A24434D" w14:textId="1E22BB8E" w:rsidR="00371756" w:rsidRDefault="001A77F3" w:rsidP="00371756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As</w:t>
      </w:r>
      <w:r w:rsidR="00BC6342">
        <w:rPr>
          <w:sz w:val="28"/>
          <w:szCs w:val="28"/>
        </w:rPr>
        <w:t xml:space="preserve"> the product matures and market share is achieved, the</w:t>
      </w:r>
      <w:r w:rsidR="00071766">
        <w:rPr>
          <w:sz w:val="28"/>
          <w:szCs w:val="28"/>
        </w:rPr>
        <w:t xml:space="preserve"> brand reduces their relianc</w:t>
      </w:r>
      <w:r w:rsidR="00FD1722">
        <w:rPr>
          <w:sz w:val="28"/>
          <w:szCs w:val="28"/>
        </w:rPr>
        <w:t>e</w:t>
      </w:r>
      <w:r w:rsidR="00071766">
        <w:rPr>
          <w:sz w:val="28"/>
          <w:szCs w:val="28"/>
        </w:rPr>
        <w:t xml:space="preserve"> on the agen</w:t>
      </w:r>
      <w:r w:rsidR="00270FCF">
        <w:rPr>
          <w:sz w:val="28"/>
          <w:szCs w:val="28"/>
        </w:rPr>
        <w:t>cy.</w:t>
      </w:r>
    </w:p>
    <w:p w14:paraId="214AED51" w14:textId="77777777" w:rsidR="00C617E4" w:rsidRDefault="00FD7DEE" w:rsidP="00371756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This reduction</w:t>
      </w:r>
      <w:r w:rsidR="00FE3C8A">
        <w:rPr>
          <w:sz w:val="28"/>
          <w:szCs w:val="28"/>
        </w:rPr>
        <w:t xml:space="preserve"> in reliance, </w:t>
      </w:r>
      <w:r w:rsidR="002F07AE">
        <w:rPr>
          <w:sz w:val="28"/>
          <w:szCs w:val="28"/>
        </w:rPr>
        <w:t>a</w:t>
      </w:r>
      <w:r w:rsidR="00757CCD">
        <w:rPr>
          <w:sz w:val="28"/>
          <w:szCs w:val="28"/>
        </w:rPr>
        <w:t>llows marketers to take more risk a</w:t>
      </w:r>
      <w:r w:rsidR="00532E71">
        <w:rPr>
          <w:sz w:val="28"/>
          <w:szCs w:val="28"/>
        </w:rPr>
        <w:t xml:space="preserve">nd involve procurement / sourcing </w:t>
      </w:r>
      <w:r w:rsidR="00B8616B">
        <w:rPr>
          <w:sz w:val="28"/>
          <w:szCs w:val="28"/>
        </w:rPr>
        <w:t>(</w:t>
      </w:r>
      <w:r w:rsidR="007E7002">
        <w:rPr>
          <w:sz w:val="28"/>
          <w:szCs w:val="28"/>
        </w:rPr>
        <w:t>typically at the crossing point)</w:t>
      </w:r>
      <w:r w:rsidR="00000862">
        <w:rPr>
          <w:sz w:val="28"/>
          <w:szCs w:val="28"/>
        </w:rPr>
        <w:t>.</w:t>
      </w:r>
    </w:p>
    <w:p w14:paraId="53D9FC84" w14:textId="518CAB0F" w:rsidR="00270FCF" w:rsidRDefault="00C617E4" w:rsidP="00371756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This </w:t>
      </w:r>
      <w:r w:rsidR="00AC48F5">
        <w:rPr>
          <w:sz w:val="28"/>
          <w:szCs w:val="28"/>
        </w:rPr>
        <w:t>a</w:t>
      </w:r>
      <w:r w:rsidR="00C07C19">
        <w:rPr>
          <w:sz w:val="28"/>
          <w:szCs w:val="28"/>
        </w:rPr>
        <w:t>llows sourcing</w:t>
      </w:r>
      <w:r w:rsidR="007E7002">
        <w:rPr>
          <w:sz w:val="28"/>
          <w:szCs w:val="28"/>
        </w:rPr>
        <w:t xml:space="preserve"> to p</w:t>
      </w:r>
      <w:r w:rsidR="00682C1D">
        <w:rPr>
          <w:sz w:val="28"/>
          <w:szCs w:val="28"/>
        </w:rPr>
        <w:t>ush back on pricing, st</w:t>
      </w:r>
      <w:r w:rsidR="002760A0">
        <w:rPr>
          <w:sz w:val="28"/>
          <w:szCs w:val="28"/>
        </w:rPr>
        <w:t xml:space="preserve">aff </w:t>
      </w:r>
      <w:r w:rsidR="007D7816">
        <w:rPr>
          <w:sz w:val="28"/>
          <w:szCs w:val="28"/>
        </w:rPr>
        <w:t xml:space="preserve">seniority </w:t>
      </w:r>
      <w:r w:rsidR="00C07C19">
        <w:rPr>
          <w:sz w:val="28"/>
          <w:szCs w:val="28"/>
        </w:rPr>
        <w:t>and detailed review s</w:t>
      </w:r>
      <w:r w:rsidR="00965C00">
        <w:rPr>
          <w:sz w:val="28"/>
          <w:szCs w:val="28"/>
        </w:rPr>
        <w:t xml:space="preserve"> and audits of SOWs.</w:t>
      </w:r>
    </w:p>
    <w:p w14:paraId="1C8B3F09" w14:textId="5A352CD4" w:rsidR="00E55FC2" w:rsidRDefault="00794D34" w:rsidP="00E55FC2">
      <w:pPr>
        <w:rPr>
          <w:sz w:val="28"/>
          <w:szCs w:val="28"/>
        </w:rPr>
      </w:pPr>
      <w:r>
        <w:rPr>
          <w:sz w:val="28"/>
          <w:szCs w:val="28"/>
        </w:rPr>
        <w:t>Decline</w:t>
      </w:r>
    </w:p>
    <w:p w14:paraId="4505A771" w14:textId="6D6F57F0" w:rsidR="00794D34" w:rsidRPr="00794D34" w:rsidRDefault="00794D34" w:rsidP="00794D34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Give the product’</w:t>
      </w:r>
      <w:r w:rsidR="005E5A7B">
        <w:rPr>
          <w:sz w:val="28"/>
          <w:szCs w:val="28"/>
        </w:rPr>
        <w:t>s decline, mark</w:t>
      </w:r>
      <w:r w:rsidR="00695AA3">
        <w:rPr>
          <w:sz w:val="28"/>
          <w:szCs w:val="28"/>
        </w:rPr>
        <w:t>eters are more likely to sup</w:t>
      </w:r>
      <w:r w:rsidR="00072985">
        <w:rPr>
          <w:sz w:val="28"/>
          <w:szCs w:val="28"/>
        </w:rPr>
        <w:t>port</w:t>
      </w:r>
      <w:r w:rsidR="00D40D7D">
        <w:rPr>
          <w:sz w:val="28"/>
          <w:szCs w:val="28"/>
        </w:rPr>
        <w:t xml:space="preserve"> </w:t>
      </w:r>
      <w:r w:rsidR="00072985">
        <w:rPr>
          <w:sz w:val="28"/>
          <w:szCs w:val="28"/>
        </w:rPr>
        <w:t xml:space="preserve">category management </w:t>
      </w:r>
      <w:r w:rsidR="00D40D7D">
        <w:rPr>
          <w:sz w:val="28"/>
          <w:szCs w:val="28"/>
        </w:rPr>
        <w:t>strategies. Including cha</w:t>
      </w:r>
      <w:r w:rsidR="007A267C">
        <w:rPr>
          <w:sz w:val="28"/>
          <w:szCs w:val="28"/>
        </w:rPr>
        <w:t xml:space="preserve">nge management </w:t>
      </w:r>
      <w:r w:rsidR="00F22A80">
        <w:rPr>
          <w:sz w:val="28"/>
          <w:szCs w:val="28"/>
        </w:rPr>
        <w:t xml:space="preserve">to </w:t>
      </w:r>
      <w:r w:rsidR="007A267C">
        <w:rPr>
          <w:sz w:val="28"/>
          <w:szCs w:val="28"/>
        </w:rPr>
        <w:t>processe</w:t>
      </w:r>
      <w:r w:rsidR="00F22A80">
        <w:rPr>
          <w:sz w:val="28"/>
          <w:szCs w:val="28"/>
        </w:rPr>
        <w:t>s.</w:t>
      </w:r>
    </w:p>
    <w:p w14:paraId="2C952CBF" w14:textId="2E5B2FE9" w:rsidR="007C714B" w:rsidRDefault="00673830" w:rsidP="007C714B">
      <w:pPr>
        <w:pStyle w:val="Heading1"/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84D9A3" wp14:editId="2C0A3392">
                <wp:simplePos x="0" y="0"/>
                <wp:positionH relativeFrom="page">
                  <wp:posOffset>452120</wp:posOffset>
                </wp:positionH>
                <wp:positionV relativeFrom="paragraph">
                  <wp:posOffset>-279219</wp:posOffset>
                </wp:positionV>
                <wp:extent cx="6900545" cy="9222105"/>
                <wp:effectExtent l="0" t="0" r="8255" b="10795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222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D2E62" id="Rectangle 7" o:spid="_x0000_s1026" style="position:absolute;margin-left:35.6pt;margin-top:-22pt;width:543.35pt;height:726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" filled="f" strokecolor="#2f5496 [2404]" strokeweight="1pt">
                <w10:wrap anchorx="page"/>
              </v:rect>
            </w:pict>
          </mc:Fallback>
        </mc:AlternateContent>
      </w:r>
      <w:r w:rsidR="007D0B2E">
        <w:t xml:space="preserve">Agency </w:t>
      </w:r>
      <w:r w:rsidR="008042DB">
        <w:t>management best practices</w:t>
      </w:r>
    </w:p>
    <w:p w14:paraId="37888454" w14:textId="1BDCCD7B" w:rsidR="00377737" w:rsidRPr="00377737" w:rsidRDefault="00377737" w:rsidP="00377737"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3E6ECE8" wp14:editId="6AA5CB41">
            <wp:simplePos x="0" y="0"/>
            <wp:positionH relativeFrom="column">
              <wp:posOffset>-82550</wp:posOffset>
            </wp:positionH>
            <wp:positionV relativeFrom="page">
              <wp:posOffset>1279435</wp:posOffset>
            </wp:positionV>
            <wp:extent cx="6272530" cy="3427095"/>
            <wp:effectExtent l="114300" t="101600" r="115570" b="141605"/>
            <wp:wrapTopAndBottom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5DF6DE3-A5DA-48DC-AC31-39C8B4224C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342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A798F" w14:textId="0A4A6565" w:rsidR="00D9163B" w:rsidRDefault="00736670">
      <w:pPr>
        <w:jc w:val="left"/>
      </w:pPr>
      <w:r>
        <w:t xml:space="preserve">Best for small to mid-size companies. Large companies </w:t>
      </w:r>
      <w:r w:rsidR="00F36A74">
        <w:t>may want to deploy other tactics such as reven</w:t>
      </w:r>
      <w:r w:rsidR="005E6E3B">
        <w:t xml:space="preserve">ue/profit sharing, </w:t>
      </w:r>
      <w:r w:rsidR="00D97C14">
        <w:t>set pricing per asset</w:t>
      </w:r>
      <w:r w:rsidR="00125E28">
        <w:t xml:space="preserve">, or even more strategic </w:t>
      </w:r>
      <w:r w:rsidR="007B56FA">
        <w:t>category strategies.</w:t>
      </w:r>
    </w:p>
    <w:p w14:paraId="5B8579AC" w14:textId="0BD78445" w:rsidR="007B56FA" w:rsidRDefault="007B56FA">
      <w:pPr>
        <w:jc w:val="left"/>
      </w:pPr>
    </w:p>
    <w:p w14:paraId="10369EAD" w14:textId="7173D339" w:rsidR="00934CEA" w:rsidRPr="008B6F44" w:rsidRDefault="00F4572F">
      <w:pPr>
        <w:jc w:val="left"/>
        <w:rPr>
          <w:b/>
          <w:bCs/>
          <w:sz w:val="28"/>
          <w:szCs w:val="28"/>
        </w:rPr>
      </w:pPr>
      <w:r w:rsidRPr="008B6F44">
        <w:rPr>
          <w:b/>
          <w:bCs/>
          <w:sz w:val="28"/>
          <w:szCs w:val="28"/>
        </w:rPr>
        <w:t>Rate Type</w:t>
      </w:r>
    </w:p>
    <w:p w14:paraId="2CE1B099" w14:textId="4F29BFBB" w:rsidR="00221E19" w:rsidRDefault="00E70AD8" w:rsidP="00E70AD8">
      <w:pPr>
        <w:pStyle w:val="ListParagraph"/>
        <w:numPr>
          <w:ilvl w:val="0"/>
          <w:numId w:val="15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Early phases where senior staff </w:t>
      </w:r>
      <w:r w:rsidR="00505223">
        <w:rPr>
          <w:sz w:val="28"/>
          <w:szCs w:val="28"/>
        </w:rPr>
        <w:t>support</w:t>
      </w:r>
      <w:r w:rsidR="00E71455">
        <w:rPr>
          <w:sz w:val="28"/>
          <w:szCs w:val="28"/>
        </w:rPr>
        <w:t xml:space="preserve"> and strategy,</w:t>
      </w:r>
      <w:r w:rsidR="00D71D59">
        <w:rPr>
          <w:sz w:val="28"/>
          <w:szCs w:val="28"/>
        </w:rPr>
        <w:t xml:space="preserve"> a blended rate is preferable to ensure</w:t>
      </w:r>
      <w:r w:rsidR="00E628C5">
        <w:rPr>
          <w:sz w:val="28"/>
          <w:szCs w:val="28"/>
        </w:rPr>
        <w:t xml:space="preserve"> correct support, </w:t>
      </w:r>
      <w:r w:rsidR="0056708E">
        <w:rPr>
          <w:sz w:val="28"/>
          <w:szCs w:val="28"/>
        </w:rPr>
        <w:t>without</w:t>
      </w:r>
      <w:r w:rsidR="00E628C5">
        <w:rPr>
          <w:sz w:val="28"/>
          <w:szCs w:val="28"/>
        </w:rPr>
        <w:t xml:space="preserve"> senior level rate card pricing.</w:t>
      </w:r>
    </w:p>
    <w:p w14:paraId="2DEA8C09" w14:textId="692C282A" w:rsidR="00593CE6" w:rsidRDefault="00462D50" w:rsidP="00E70AD8">
      <w:pPr>
        <w:pStyle w:val="ListParagraph"/>
        <w:numPr>
          <w:ilvl w:val="0"/>
          <w:numId w:val="15"/>
        </w:numPr>
        <w:jc w:val="left"/>
        <w:rPr>
          <w:sz w:val="28"/>
          <w:szCs w:val="28"/>
        </w:rPr>
      </w:pPr>
      <w:r>
        <w:rPr>
          <w:sz w:val="28"/>
          <w:szCs w:val="28"/>
        </w:rPr>
        <w:t>As you enter growth</w:t>
      </w:r>
      <w:r w:rsidR="00063E5A">
        <w:rPr>
          <w:sz w:val="28"/>
          <w:szCs w:val="28"/>
        </w:rPr>
        <w:t xml:space="preserve"> and maturity phases, either a lower blended rate should app</w:t>
      </w:r>
      <w:r w:rsidR="002B66DF">
        <w:rPr>
          <w:sz w:val="28"/>
          <w:szCs w:val="28"/>
        </w:rPr>
        <w:t>ly or a switch to a rate card (depending up</w:t>
      </w:r>
      <w:r w:rsidR="00C10636">
        <w:rPr>
          <w:sz w:val="28"/>
          <w:szCs w:val="28"/>
        </w:rPr>
        <w:t xml:space="preserve">on how much strategy, </w:t>
      </w:r>
      <w:r w:rsidR="00C33398">
        <w:rPr>
          <w:sz w:val="28"/>
          <w:szCs w:val="28"/>
        </w:rPr>
        <w:t>new assets are being produced</w:t>
      </w:r>
      <w:r w:rsidR="00B72FA3">
        <w:rPr>
          <w:sz w:val="28"/>
          <w:szCs w:val="28"/>
        </w:rPr>
        <w:t>).</w:t>
      </w:r>
    </w:p>
    <w:p w14:paraId="25DB18DD" w14:textId="7E89FFCA" w:rsidR="0078714A" w:rsidRDefault="0078714A" w:rsidP="00E70AD8">
      <w:pPr>
        <w:pStyle w:val="ListParagraph"/>
        <w:numPr>
          <w:ilvl w:val="0"/>
          <w:numId w:val="15"/>
        </w:numPr>
        <w:jc w:val="left"/>
        <w:rPr>
          <w:sz w:val="28"/>
          <w:szCs w:val="28"/>
        </w:rPr>
      </w:pPr>
      <w:r>
        <w:rPr>
          <w:sz w:val="28"/>
          <w:szCs w:val="28"/>
        </w:rPr>
        <w:t>When mo</w:t>
      </w:r>
      <w:r w:rsidR="00534D3C">
        <w:rPr>
          <w:sz w:val="28"/>
          <w:szCs w:val="28"/>
        </w:rPr>
        <w:t xml:space="preserve">ving into the last phases, you should move to </w:t>
      </w:r>
      <w:r w:rsidR="00920C11">
        <w:rPr>
          <w:sz w:val="28"/>
          <w:szCs w:val="28"/>
        </w:rPr>
        <w:t xml:space="preserve">either a tiered </w:t>
      </w:r>
      <w:r w:rsidR="000204F5">
        <w:rPr>
          <w:sz w:val="28"/>
          <w:szCs w:val="28"/>
        </w:rPr>
        <w:t xml:space="preserve">rate card </w:t>
      </w:r>
      <w:r w:rsidR="00920C11">
        <w:rPr>
          <w:sz w:val="28"/>
          <w:szCs w:val="28"/>
        </w:rPr>
        <w:t xml:space="preserve">(by brand, type of work digital, </w:t>
      </w:r>
      <w:r w:rsidR="00C97FB0">
        <w:rPr>
          <w:sz w:val="28"/>
          <w:szCs w:val="28"/>
        </w:rPr>
        <w:t>etc.) o</w:t>
      </w:r>
      <w:r w:rsidR="000204F5">
        <w:rPr>
          <w:sz w:val="28"/>
          <w:szCs w:val="28"/>
        </w:rPr>
        <w:t>r just a simple rat</w:t>
      </w:r>
      <w:r w:rsidR="001B43A6">
        <w:rPr>
          <w:sz w:val="28"/>
          <w:szCs w:val="28"/>
        </w:rPr>
        <w:t xml:space="preserve">e card as junior level staff will be well below </w:t>
      </w:r>
      <w:r w:rsidR="003C550C">
        <w:rPr>
          <w:sz w:val="28"/>
          <w:szCs w:val="28"/>
        </w:rPr>
        <w:t>a blended rate (</w:t>
      </w:r>
      <w:r w:rsidR="00DA314B">
        <w:rPr>
          <w:sz w:val="28"/>
          <w:szCs w:val="28"/>
        </w:rPr>
        <w:t>majority of hours are here)</w:t>
      </w:r>
      <w:r w:rsidR="008B6F44">
        <w:rPr>
          <w:sz w:val="28"/>
          <w:szCs w:val="28"/>
        </w:rPr>
        <w:t>.</w:t>
      </w:r>
    </w:p>
    <w:p w14:paraId="5FBFDB46" w14:textId="60794730" w:rsidR="00156666" w:rsidRPr="00E70AD8" w:rsidRDefault="00370166" w:rsidP="00E70AD8">
      <w:pPr>
        <w:pStyle w:val="ListParagraph"/>
        <w:numPr>
          <w:ilvl w:val="0"/>
          <w:numId w:val="15"/>
        </w:numPr>
        <w:jc w:val="left"/>
        <w:rPr>
          <w:sz w:val="28"/>
          <w:szCs w:val="28"/>
        </w:rPr>
      </w:pPr>
      <w:r>
        <w:rPr>
          <w:sz w:val="28"/>
          <w:szCs w:val="28"/>
        </w:rPr>
        <w:t>Rate is dependent upon level of staff and hours</w:t>
      </w:r>
      <w:r w:rsidR="000A1B4E">
        <w:rPr>
          <w:sz w:val="28"/>
          <w:szCs w:val="28"/>
        </w:rPr>
        <w:t xml:space="preserve"> and project type</w:t>
      </w:r>
      <w:r>
        <w:rPr>
          <w:sz w:val="28"/>
          <w:szCs w:val="28"/>
        </w:rPr>
        <w:t>, with that in mind you can</w:t>
      </w:r>
      <w:r w:rsidR="000A1B4E">
        <w:rPr>
          <w:sz w:val="28"/>
          <w:szCs w:val="28"/>
        </w:rPr>
        <w:t xml:space="preserve"> </w:t>
      </w:r>
      <w:r w:rsidR="009A5891">
        <w:rPr>
          <w:sz w:val="28"/>
          <w:szCs w:val="28"/>
        </w:rPr>
        <w:t>adjust your strategy as needed.</w:t>
      </w:r>
    </w:p>
    <w:p w14:paraId="403EA086" w14:textId="3DA11437" w:rsidR="00B020F0" w:rsidRDefault="00B020F0">
      <w:pPr>
        <w:jc w:val="left"/>
        <w:rPr>
          <w:sz w:val="28"/>
          <w:szCs w:val="28"/>
        </w:rPr>
      </w:pPr>
    </w:p>
    <w:p w14:paraId="24410620" w14:textId="7E100579" w:rsidR="00934CEA" w:rsidRDefault="00934CEA">
      <w:pPr>
        <w:jc w:val="left"/>
        <w:rPr>
          <w:b/>
          <w:bCs/>
          <w:sz w:val="28"/>
          <w:szCs w:val="28"/>
        </w:rPr>
      </w:pPr>
    </w:p>
    <w:p w14:paraId="67914C28" w14:textId="5E0DB14B" w:rsidR="00B020F0" w:rsidRDefault="00673830">
      <w:pPr>
        <w:jc w:val="left"/>
        <w:rPr>
          <w:b/>
          <w:bCs/>
          <w:sz w:val="28"/>
          <w:szCs w:val="2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0A7058" wp14:editId="5CB683C5">
                <wp:simplePos x="0" y="0"/>
                <wp:positionH relativeFrom="page">
                  <wp:posOffset>452755</wp:posOffset>
                </wp:positionH>
                <wp:positionV relativeFrom="paragraph">
                  <wp:posOffset>-201386</wp:posOffset>
                </wp:positionV>
                <wp:extent cx="6900545" cy="9222105"/>
                <wp:effectExtent l="0" t="0" r="8255" b="10795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222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96054" id="Rectangle 8" o:spid="_x0000_s1026" style="position:absolute;margin-left:35.65pt;margin-top:-15.85pt;width:543.35pt;height:726.1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" filled="f" strokecolor="#2f5496 [2404]" strokeweight="1pt">
                <w10:wrap anchorx="page"/>
              </v:rect>
            </w:pict>
          </mc:Fallback>
        </mc:AlternateContent>
      </w:r>
      <w:r w:rsidR="00B020F0" w:rsidRPr="00CB3896">
        <w:rPr>
          <w:b/>
          <w:bCs/>
          <w:sz w:val="28"/>
          <w:szCs w:val="28"/>
        </w:rPr>
        <w:t>Agencies</w:t>
      </w:r>
    </w:p>
    <w:p w14:paraId="011CB26F" w14:textId="2CA7813E" w:rsidR="00934CEA" w:rsidRDefault="00106630" w:rsidP="00393D23">
      <w:pPr>
        <w:pStyle w:val="ListParagraph"/>
        <w:numPr>
          <w:ilvl w:val="0"/>
          <w:numId w:val="16"/>
        </w:numPr>
        <w:jc w:val="left"/>
        <w:rPr>
          <w:sz w:val="28"/>
          <w:szCs w:val="28"/>
        </w:rPr>
      </w:pPr>
      <w:r w:rsidRPr="00106630">
        <w:rPr>
          <w:sz w:val="28"/>
          <w:szCs w:val="28"/>
        </w:rPr>
        <w:t>We</w:t>
      </w:r>
      <w:r>
        <w:rPr>
          <w:sz w:val="28"/>
          <w:szCs w:val="28"/>
        </w:rPr>
        <w:t xml:space="preserve"> all know, marketers are very picky about the agencies they use. </w:t>
      </w:r>
      <w:r w:rsidRPr="00106630">
        <w:rPr>
          <w:sz w:val="28"/>
          <w:szCs w:val="28"/>
        </w:rPr>
        <w:t xml:space="preserve"> </w:t>
      </w:r>
      <w:r>
        <w:rPr>
          <w:sz w:val="28"/>
          <w:szCs w:val="28"/>
        </w:rPr>
        <w:t>Nobody wants the “B” team or to share with another internal brand.</w:t>
      </w:r>
    </w:p>
    <w:p w14:paraId="7212B574" w14:textId="07D29C7E" w:rsidR="00106630" w:rsidRDefault="00984FC2" w:rsidP="00393D23">
      <w:pPr>
        <w:pStyle w:val="ListParagraph"/>
        <w:numPr>
          <w:ilvl w:val="0"/>
          <w:numId w:val="16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Prior to launch, all agencies should go through the RFP process. </w:t>
      </w:r>
      <w:r w:rsidR="00F10C27">
        <w:rPr>
          <w:sz w:val="28"/>
          <w:szCs w:val="28"/>
        </w:rPr>
        <w:t xml:space="preserve"> Bringing in an agency because it was used at a different company is a recipe for disaster.</w:t>
      </w:r>
      <w:r w:rsidR="00A07792">
        <w:rPr>
          <w:sz w:val="28"/>
          <w:szCs w:val="28"/>
        </w:rPr>
        <w:t xml:space="preserve"> (They may not have the same experience wit</w:t>
      </w:r>
      <w:r w:rsidR="00A1624C">
        <w:rPr>
          <w:sz w:val="28"/>
          <w:szCs w:val="28"/>
        </w:rPr>
        <w:t>h disease state/product).</w:t>
      </w:r>
    </w:p>
    <w:p w14:paraId="06FF304D" w14:textId="322B03C0" w:rsidR="00A1624C" w:rsidRDefault="00DF4C4A" w:rsidP="00393D23">
      <w:pPr>
        <w:pStyle w:val="ListParagraph"/>
        <w:numPr>
          <w:ilvl w:val="0"/>
          <w:numId w:val="16"/>
        </w:numPr>
        <w:jc w:val="left"/>
        <w:rPr>
          <w:sz w:val="28"/>
          <w:szCs w:val="28"/>
        </w:rPr>
      </w:pPr>
      <w:r>
        <w:rPr>
          <w:sz w:val="28"/>
          <w:szCs w:val="28"/>
        </w:rPr>
        <w:t>When you are a small to medium company, you need leverage. Therefore, combining the RFP to include Global and Regional Groups provides a significant amount of savings. (Due to changes, rework, transfers that would otherwise happen).</w:t>
      </w:r>
    </w:p>
    <w:p w14:paraId="64A7B021" w14:textId="0FAF38BE" w:rsidR="00DF4C4A" w:rsidRPr="00106630" w:rsidRDefault="00DF4C4A" w:rsidP="00393D23">
      <w:pPr>
        <w:pStyle w:val="ListParagraph"/>
        <w:numPr>
          <w:ilvl w:val="0"/>
          <w:numId w:val="16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When a product is in the maturity to decline phase, you should either return to </w:t>
      </w:r>
      <w:r w:rsidR="00EA1811">
        <w:rPr>
          <w:sz w:val="28"/>
          <w:szCs w:val="28"/>
        </w:rPr>
        <w:t>an</w:t>
      </w:r>
      <w:r>
        <w:rPr>
          <w:sz w:val="28"/>
          <w:szCs w:val="28"/>
        </w:rPr>
        <w:t xml:space="preserve"> RFP process or try to consolidate for leverage.</w:t>
      </w:r>
    </w:p>
    <w:p w14:paraId="6177E972" w14:textId="5043A57C" w:rsidR="00B020F0" w:rsidRDefault="00B020F0">
      <w:pPr>
        <w:jc w:val="left"/>
        <w:rPr>
          <w:sz w:val="28"/>
          <w:szCs w:val="28"/>
        </w:rPr>
      </w:pPr>
    </w:p>
    <w:p w14:paraId="4E30758A" w14:textId="21C1C6E2" w:rsidR="00B020F0" w:rsidRDefault="00B020F0">
      <w:pPr>
        <w:jc w:val="left"/>
        <w:rPr>
          <w:b/>
          <w:bCs/>
          <w:sz w:val="28"/>
          <w:szCs w:val="28"/>
        </w:rPr>
      </w:pPr>
      <w:r w:rsidRPr="00E17A04">
        <w:rPr>
          <w:b/>
          <w:bCs/>
          <w:sz w:val="28"/>
          <w:szCs w:val="28"/>
        </w:rPr>
        <w:t>Retaine</w:t>
      </w:r>
      <w:r w:rsidR="00484F33" w:rsidRPr="00E17A04">
        <w:rPr>
          <w:b/>
          <w:bCs/>
          <w:sz w:val="28"/>
          <w:szCs w:val="28"/>
        </w:rPr>
        <w:t>r/Project</w:t>
      </w:r>
    </w:p>
    <w:p w14:paraId="21F7A053" w14:textId="2D95E898" w:rsidR="00EA2F05" w:rsidRDefault="00EA2F05" w:rsidP="00EA2F05">
      <w:pPr>
        <w:pStyle w:val="ListParagraph"/>
        <w:numPr>
          <w:ilvl w:val="0"/>
          <w:numId w:val="17"/>
        </w:numPr>
        <w:jc w:val="left"/>
        <w:rPr>
          <w:sz w:val="28"/>
          <w:szCs w:val="28"/>
        </w:rPr>
      </w:pPr>
      <w:r w:rsidRPr="00EA2F05">
        <w:rPr>
          <w:sz w:val="28"/>
          <w:szCs w:val="28"/>
        </w:rPr>
        <w:t xml:space="preserve">If you </w:t>
      </w:r>
      <w:r>
        <w:rPr>
          <w:sz w:val="28"/>
          <w:szCs w:val="28"/>
        </w:rPr>
        <w:t>are a small company with only a couple million in spend, you should look to try and leverage a retainer project (with lots of audits!).</w:t>
      </w:r>
      <w:r w:rsidR="00CD26A8">
        <w:rPr>
          <w:sz w:val="28"/>
          <w:szCs w:val="28"/>
        </w:rPr>
        <w:t xml:space="preserve"> This is so the agency can secure the staff to ensure </w:t>
      </w:r>
      <w:r w:rsidR="00E838D2">
        <w:rPr>
          <w:sz w:val="28"/>
          <w:szCs w:val="28"/>
        </w:rPr>
        <w:t>its</w:t>
      </w:r>
      <w:r w:rsidR="00CD26A8">
        <w:rPr>
          <w:sz w:val="28"/>
          <w:szCs w:val="28"/>
        </w:rPr>
        <w:t xml:space="preserve"> success.</w:t>
      </w:r>
    </w:p>
    <w:p w14:paraId="708C7284" w14:textId="3E801E82" w:rsidR="00E838D2" w:rsidRDefault="004C2CE7" w:rsidP="00EA2F05">
      <w:pPr>
        <w:pStyle w:val="ListParagraph"/>
        <w:numPr>
          <w:ilvl w:val="0"/>
          <w:numId w:val="17"/>
        </w:numPr>
        <w:jc w:val="left"/>
        <w:rPr>
          <w:sz w:val="28"/>
          <w:szCs w:val="28"/>
        </w:rPr>
      </w:pPr>
      <w:r>
        <w:rPr>
          <w:sz w:val="28"/>
          <w:szCs w:val="28"/>
        </w:rPr>
        <w:t>Movement</w:t>
      </w:r>
      <w:r w:rsidR="00E838D2">
        <w:rPr>
          <w:sz w:val="28"/>
          <w:szCs w:val="28"/>
        </w:rPr>
        <w:t xml:space="preserve"> into project </w:t>
      </w:r>
      <w:r>
        <w:rPr>
          <w:sz w:val="28"/>
          <w:szCs w:val="28"/>
        </w:rPr>
        <w:t xml:space="preserve">/ </w:t>
      </w:r>
      <w:r w:rsidR="00E838D2">
        <w:rPr>
          <w:sz w:val="28"/>
          <w:szCs w:val="28"/>
        </w:rPr>
        <w:t xml:space="preserve">asset-based pricing later in the lifecycle when </w:t>
      </w:r>
      <w:r w:rsidR="00555085">
        <w:rPr>
          <w:sz w:val="28"/>
          <w:szCs w:val="28"/>
        </w:rPr>
        <w:t xml:space="preserve">costs can be standardized due to their similarities and lack of complexities. </w:t>
      </w:r>
    </w:p>
    <w:p w14:paraId="6D5F01BB" w14:textId="483D8522" w:rsidR="004C2CE7" w:rsidRPr="00EA2F05" w:rsidRDefault="000C64DA" w:rsidP="00EA2F05">
      <w:pPr>
        <w:pStyle w:val="ListParagraph"/>
        <w:numPr>
          <w:ilvl w:val="0"/>
          <w:numId w:val="17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Hybrid approaches are useful when </w:t>
      </w:r>
      <w:r w:rsidR="006D10DA">
        <w:rPr>
          <w:sz w:val="28"/>
          <w:szCs w:val="28"/>
        </w:rPr>
        <w:t>you need a specific skill set your AOR doesn’t have. It allows you the freedom to approach other agencies.</w:t>
      </w:r>
    </w:p>
    <w:p w14:paraId="6D9C7668" w14:textId="26777017" w:rsidR="00484F33" w:rsidRDefault="00484F33">
      <w:pPr>
        <w:jc w:val="left"/>
        <w:rPr>
          <w:sz w:val="28"/>
          <w:szCs w:val="28"/>
        </w:rPr>
      </w:pPr>
    </w:p>
    <w:p w14:paraId="4F13E305" w14:textId="64AFDDA4" w:rsidR="00484F33" w:rsidRDefault="00484F33">
      <w:pPr>
        <w:jc w:val="left"/>
        <w:rPr>
          <w:b/>
          <w:bCs/>
          <w:sz w:val="28"/>
          <w:szCs w:val="28"/>
        </w:rPr>
      </w:pPr>
      <w:r w:rsidRPr="00111405">
        <w:rPr>
          <w:b/>
          <w:bCs/>
          <w:sz w:val="28"/>
          <w:szCs w:val="28"/>
        </w:rPr>
        <w:t>SOW</w:t>
      </w:r>
      <w:r w:rsidR="00505F95" w:rsidRPr="00111405">
        <w:rPr>
          <w:b/>
          <w:bCs/>
          <w:sz w:val="28"/>
          <w:szCs w:val="28"/>
        </w:rPr>
        <w:t xml:space="preserve"> Review/Audit</w:t>
      </w:r>
    </w:p>
    <w:p w14:paraId="49D6C5C7" w14:textId="72328954" w:rsidR="000422E8" w:rsidRDefault="000422E8" w:rsidP="000422E8">
      <w:pPr>
        <w:pStyle w:val="ListParagraph"/>
        <w:numPr>
          <w:ilvl w:val="0"/>
          <w:numId w:val="18"/>
        </w:numPr>
        <w:jc w:val="left"/>
        <w:rPr>
          <w:sz w:val="28"/>
          <w:szCs w:val="28"/>
        </w:rPr>
      </w:pPr>
      <w:r w:rsidRPr="000422E8">
        <w:rPr>
          <w:sz w:val="28"/>
          <w:szCs w:val="28"/>
        </w:rPr>
        <w:t xml:space="preserve">Although </w:t>
      </w:r>
      <w:r>
        <w:rPr>
          <w:sz w:val="28"/>
          <w:szCs w:val="28"/>
        </w:rPr>
        <w:t>bi-yearly to quarterly audits are a standard practice, you may receive push-back on doing so early in the lifecycle.</w:t>
      </w:r>
    </w:p>
    <w:p w14:paraId="17CB4C5C" w14:textId="476217C3" w:rsidR="00975793" w:rsidRDefault="009722B1" w:rsidP="000422E8">
      <w:pPr>
        <w:pStyle w:val="ListParagraph"/>
        <w:numPr>
          <w:ilvl w:val="0"/>
          <w:numId w:val="18"/>
        </w:numPr>
        <w:jc w:val="left"/>
        <w:rPr>
          <w:sz w:val="28"/>
          <w:szCs w:val="28"/>
        </w:rPr>
      </w:pPr>
      <w:r>
        <w:rPr>
          <w:sz w:val="28"/>
          <w:szCs w:val="28"/>
        </w:rPr>
        <w:t>Therefore, utilizing SRM practices can suffice in the early stages.</w:t>
      </w:r>
    </w:p>
    <w:p w14:paraId="5DC7558D" w14:textId="77777777" w:rsidR="00FE4231" w:rsidRDefault="000422E8" w:rsidP="000422E8">
      <w:pPr>
        <w:pStyle w:val="ListParagraph"/>
        <w:numPr>
          <w:ilvl w:val="0"/>
          <w:numId w:val="18"/>
        </w:numPr>
        <w:jc w:val="left"/>
        <w:rPr>
          <w:sz w:val="28"/>
          <w:szCs w:val="28"/>
        </w:rPr>
      </w:pPr>
      <w:r>
        <w:rPr>
          <w:sz w:val="28"/>
          <w:szCs w:val="28"/>
        </w:rPr>
        <w:t>Auditing</w:t>
      </w:r>
      <w:r w:rsidR="00DC4207">
        <w:rPr>
          <w:sz w:val="28"/>
          <w:szCs w:val="28"/>
        </w:rPr>
        <w:t xml:space="preserve"> / reconciliations</w:t>
      </w:r>
      <w:r>
        <w:rPr>
          <w:sz w:val="28"/>
          <w:szCs w:val="28"/>
        </w:rPr>
        <w:t xml:space="preserve"> can be</w:t>
      </w:r>
      <w:r w:rsidR="00DC4207">
        <w:rPr>
          <w:sz w:val="28"/>
          <w:szCs w:val="28"/>
        </w:rPr>
        <w:t xml:space="preserve"> increasingly useful for savings as you move along the product lifecycle.</w:t>
      </w:r>
    </w:p>
    <w:p w14:paraId="03D7997B" w14:textId="58EF3450" w:rsidR="000422E8" w:rsidRDefault="000422E8" w:rsidP="009722B1">
      <w:pPr>
        <w:pStyle w:val="ListParagraph"/>
        <w:jc w:val="left"/>
        <w:rPr>
          <w:sz w:val="28"/>
          <w:szCs w:val="28"/>
        </w:rPr>
      </w:pPr>
    </w:p>
    <w:p w14:paraId="6BB6BC66" w14:textId="77777777" w:rsidR="009722B1" w:rsidRPr="000422E8" w:rsidRDefault="009722B1" w:rsidP="009722B1">
      <w:pPr>
        <w:pStyle w:val="ListParagraph"/>
        <w:jc w:val="left"/>
        <w:rPr>
          <w:sz w:val="28"/>
          <w:szCs w:val="28"/>
        </w:rPr>
      </w:pPr>
    </w:p>
    <w:p w14:paraId="6513B941" w14:textId="40B6D286" w:rsidR="00505F95" w:rsidRDefault="00505F95">
      <w:pPr>
        <w:jc w:val="left"/>
        <w:rPr>
          <w:sz w:val="28"/>
          <w:szCs w:val="28"/>
        </w:rPr>
      </w:pPr>
    </w:p>
    <w:p w14:paraId="40B72556" w14:textId="6C1B43DF" w:rsidR="00505F95" w:rsidRPr="00111405" w:rsidRDefault="00673830">
      <w:pPr>
        <w:jc w:val="left"/>
        <w:rPr>
          <w:b/>
          <w:bCs/>
          <w:sz w:val="28"/>
          <w:szCs w:val="2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07C057" wp14:editId="491FB26F">
                <wp:simplePos x="0" y="0"/>
                <wp:positionH relativeFrom="page">
                  <wp:posOffset>470263</wp:posOffset>
                </wp:positionH>
                <wp:positionV relativeFrom="paragraph">
                  <wp:posOffset>-170452</wp:posOffset>
                </wp:positionV>
                <wp:extent cx="6900545" cy="9222105"/>
                <wp:effectExtent l="0" t="0" r="8255" b="10795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222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C692A" id="Rectangle 9" o:spid="_x0000_s1026" style="position:absolute;margin-left:37.05pt;margin-top:-13.4pt;width:543.35pt;height:726.1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" filled="f" strokecolor="#2f5496 [2404]" strokeweight="1pt">
                <w10:wrap anchorx="page"/>
              </v:rect>
            </w:pict>
          </mc:Fallback>
        </mc:AlternateContent>
      </w:r>
      <w:r w:rsidR="00906BEA" w:rsidRPr="00111405">
        <w:rPr>
          <w:b/>
          <w:bCs/>
          <w:sz w:val="28"/>
          <w:szCs w:val="28"/>
        </w:rPr>
        <w:t>In-House/Outsource</w:t>
      </w:r>
    </w:p>
    <w:p w14:paraId="58849A67" w14:textId="5A034BE4" w:rsidR="00906BEA" w:rsidRDefault="008E4926" w:rsidP="009722B1">
      <w:pPr>
        <w:pStyle w:val="ListParagraph"/>
        <w:numPr>
          <w:ilvl w:val="0"/>
          <w:numId w:val="20"/>
        </w:numPr>
        <w:jc w:val="left"/>
        <w:rPr>
          <w:sz w:val="28"/>
          <w:szCs w:val="28"/>
        </w:rPr>
      </w:pPr>
      <w:r>
        <w:rPr>
          <w:sz w:val="28"/>
          <w:szCs w:val="28"/>
        </w:rPr>
        <w:t>In-housing is the new black when it comes to advertising agency trends.</w:t>
      </w:r>
    </w:p>
    <w:p w14:paraId="4B834F5B" w14:textId="0CD01FD2" w:rsidR="008E4926" w:rsidRDefault="008E4926" w:rsidP="009722B1">
      <w:pPr>
        <w:pStyle w:val="ListParagraph"/>
        <w:numPr>
          <w:ilvl w:val="0"/>
          <w:numId w:val="20"/>
        </w:numPr>
        <w:jc w:val="left"/>
        <w:rPr>
          <w:sz w:val="28"/>
          <w:szCs w:val="28"/>
        </w:rPr>
      </w:pPr>
      <w:r>
        <w:rPr>
          <w:sz w:val="28"/>
          <w:szCs w:val="28"/>
        </w:rPr>
        <w:t>That said, you should do a careful make vs. buy assessment to understand if it works with your products no matter the placement in lifecycle.</w:t>
      </w:r>
    </w:p>
    <w:p w14:paraId="27616746" w14:textId="3CA72DF5" w:rsidR="00747829" w:rsidRDefault="00747829" w:rsidP="009722B1">
      <w:pPr>
        <w:pStyle w:val="ListParagraph"/>
        <w:numPr>
          <w:ilvl w:val="0"/>
          <w:numId w:val="20"/>
        </w:numPr>
        <w:jc w:val="left"/>
        <w:rPr>
          <w:sz w:val="28"/>
          <w:szCs w:val="28"/>
        </w:rPr>
      </w:pPr>
      <w:r>
        <w:rPr>
          <w:sz w:val="28"/>
          <w:szCs w:val="28"/>
        </w:rPr>
        <w:t>Don’t forget agencies make a profit, and a benefit to brining staff in-house is that you don’t have to pay that premium.</w:t>
      </w:r>
    </w:p>
    <w:p w14:paraId="3BA8216C" w14:textId="756D8BD5" w:rsidR="00277D11" w:rsidRPr="00FC4455" w:rsidRDefault="00D01B17" w:rsidP="00FC4455">
      <w:pPr>
        <w:pStyle w:val="ListParagraph"/>
        <w:numPr>
          <w:ilvl w:val="0"/>
          <w:numId w:val="20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You will never go wrong in bringing the tactical work (updates, </w:t>
      </w:r>
      <w:r w:rsidR="009E625B">
        <w:rPr>
          <w:sz w:val="28"/>
          <w:szCs w:val="28"/>
        </w:rPr>
        <w:t>minor edits and changes, etc.)</w:t>
      </w:r>
      <w:r w:rsidR="009E625B">
        <w:rPr>
          <w:sz w:val="28"/>
          <w:szCs w:val="28"/>
        </w:rPr>
        <w:tab/>
      </w:r>
      <w:r w:rsidR="00747829">
        <w:rPr>
          <w:sz w:val="28"/>
          <w:szCs w:val="28"/>
        </w:rPr>
        <w:t>in-house (little impact to the business).</w:t>
      </w:r>
    </w:p>
    <w:p w14:paraId="167CEE52" w14:textId="77777777" w:rsidR="009722B1" w:rsidRDefault="009722B1">
      <w:pPr>
        <w:jc w:val="left"/>
        <w:rPr>
          <w:b/>
          <w:bCs/>
          <w:sz w:val="28"/>
          <w:szCs w:val="28"/>
        </w:rPr>
      </w:pPr>
    </w:p>
    <w:p w14:paraId="7612E157" w14:textId="6F5B23E5" w:rsidR="00906BEA" w:rsidRPr="00111405" w:rsidRDefault="00906BEA">
      <w:pPr>
        <w:jc w:val="left"/>
        <w:rPr>
          <w:b/>
          <w:bCs/>
          <w:sz w:val="28"/>
          <w:szCs w:val="28"/>
        </w:rPr>
      </w:pPr>
      <w:r w:rsidRPr="00111405">
        <w:rPr>
          <w:b/>
          <w:bCs/>
          <w:sz w:val="28"/>
          <w:szCs w:val="28"/>
        </w:rPr>
        <w:t>Negotiations</w:t>
      </w:r>
    </w:p>
    <w:p w14:paraId="40774A50" w14:textId="7AD7C7B6" w:rsidR="00DA0150" w:rsidRPr="00E75B67" w:rsidRDefault="004A33D7" w:rsidP="00E75B67">
      <w:pPr>
        <w:pStyle w:val="ListParagraph"/>
        <w:numPr>
          <w:ilvl w:val="0"/>
          <w:numId w:val="21"/>
        </w:numPr>
        <w:jc w:val="left"/>
      </w:pPr>
      <w:r w:rsidRPr="004A33D7">
        <w:rPr>
          <w:sz w:val="28"/>
          <w:szCs w:val="28"/>
        </w:rPr>
        <w:t>This</w:t>
      </w:r>
      <w:r w:rsidR="00DA0150">
        <w:rPr>
          <w:sz w:val="28"/>
          <w:szCs w:val="28"/>
        </w:rPr>
        <w:t xml:space="preserve"> is one of the most disputed categories for a multitude of reasons.</w:t>
      </w:r>
      <w:r w:rsidR="00E75B67">
        <w:rPr>
          <w:sz w:val="28"/>
          <w:szCs w:val="28"/>
        </w:rPr>
        <w:t xml:space="preserve"> </w:t>
      </w:r>
      <w:r w:rsidR="00DA0150" w:rsidRPr="00E75B67">
        <w:rPr>
          <w:sz w:val="28"/>
          <w:szCs w:val="28"/>
        </w:rPr>
        <w:t>Therefore, make sure you have your porter’s five forces, supplier perspective analysis</w:t>
      </w:r>
      <w:r w:rsidR="003A7336" w:rsidRPr="00E75B67">
        <w:rPr>
          <w:sz w:val="28"/>
          <w:szCs w:val="28"/>
        </w:rPr>
        <w:t>, and other analysis in place prior to making a decision.</w:t>
      </w:r>
    </w:p>
    <w:p w14:paraId="43158FF9" w14:textId="5DDDE288" w:rsidR="00E75B67" w:rsidRPr="00EF0372" w:rsidRDefault="00933F1E" w:rsidP="00E75B67">
      <w:pPr>
        <w:pStyle w:val="ListParagraph"/>
        <w:numPr>
          <w:ilvl w:val="0"/>
          <w:numId w:val="21"/>
        </w:numPr>
        <w:jc w:val="left"/>
      </w:pPr>
      <w:r>
        <w:rPr>
          <w:sz w:val="28"/>
          <w:szCs w:val="28"/>
        </w:rPr>
        <w:t xml:space="preserve">That said, as a buyer you typically have the most leverage early on in a relationship.  You should use this to your advantage </w:t>
      </w:r>
      <w:r w:rsidR="001D2009">
        <w:rPr>
          <w:sz w:val="28"/>
          <w:szCs w:val="28"/>
        </w:rPr>
        <w:t>during the early stages of agency selection.</w:t>
      </w:r>
    </w:p>
    <w:p w14:paraId="24485A7E" w14:textId="240C2066" w:rsidR="00EF0372" w:rsidRPr="002F63A9" w:rsidRDefault="002F63A9" w:rsidP="00E75B67">
      <w:pPr>
        <w:pStyle w:val="ListParagraph"/>
        <w:numPr>
          <w:ilvl w:val="0"/>
          <w:numId w:val="21"/>
        </w:numPr>
        <w:jc w:val="left"/>
      </w:pPr>
      <w:r>
        <w:rPr>
          <w:sz w:val="28"/>
          <w:szCs w:val="28"/>
        </w:rPr>
        <w:t>You should want to create a long-term partner. You will be able to find the most cost-efficiencies in doing so.</w:t>
      </w:r>
    </w:p>
    <w:p w14:paraId="0043B8A2" w14:textId="6BCF3B99" w:rsidR="002F63A9" w:rsidRDefault="002F63A9" w:rsidP="00E75B67">
      <w:pPr>
        <w:pStyle w:val="ListParagraph"/>
        <w:numPr>
          <w:ilvl w:val="0"/>
          <w:numId w:val="21"/>
        </w:numPr>
        <w:jc w:val="left"/>
      </w:pPr>
      <w:r>
        <w:rPr>
          <w:sz w:val="28"/>
          <w:szCs w:val="28"/>
        </w:rPr>
        <w:t>Without the partnership, you should expect to churn and burn agencies at an accelerated pace due to the small profit margin.</w:t>
      </w:r>
    </w:p>
    <w:p w14:paraId="0E926104" w14:textId="20A0873C" w:rsidR="00F82695" w:rsidRDefault="00F82695">
      <w:pPr>
        <w:jc w:val="left"/>
      </w:pPr>
    </w:p>
    <w:p w14:paraId="4970C5CA" w14:textId="0660AAAE" w:rsidR="00F82695" w:rsidRDefault="00F82695">
      <w:pPr>
        <w:jc w:val="left"/>
      </w:pPr>
    </w:p>
    <w:p w14:paraId="636BEF5A" w14:textId="77777777" w:rsidR="00676A82" w:rsidRPr="00676A82" w:rsidRDefault="00F06164">
      <w:pPr>
        <w:jc w:val="left"/>
        <w:rPr>
          <w:b/>
          <w:bCs/>
          <w:sz w:val="28"/>
          <w:szCs w:val="28"/>
        </w:rPr>
      </w:pPr>
      <w:r w:rsidRPr="00676A82">
        <w:rPr>
          <w:b/>
          <w:bCs/>
          <w:sz w:val="28"/>
          <w:szCs w:val="28"/>
        </w:rPr>
        <w:t xml:space="preserve">Conclusion </w:t>
      </w:r>
    </w:p>
    <w:p w14:paraId="458095F3" w14:textId="1AAB9449" w:rsidR="00F82695" w:rsidRDefault="00676A82" w:rsidP="00676A82">
      <w:pPr>
        <w:pStyle w:val="ListParagraph"/>
        <w:numPr>
          <w:ilvl w:val="0"/>
          <w:numId w:val="22"/>
        </w:numPr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 w:rsidR="00F06164" w:rsidRPr="00676A82">
        <w:rPr>
          <w:sz w:val="28"/>
          <w:szCs w:val="28"/>
        </w:rPr>
        <w:t xml:space="preserve">his is based on experience and best practices. </w:t>
      </w:r>
      <w:r w:rsidRPr="00676A82">
        <w:rPr>
          <w:sz w:val="28"/>
          <w:szCs w:val="28"/>
        </w:rPr>
        <w:t xml:space="preserve">You should make sure that you complete all applicable Sourcing Analysis </w:t>
      </w:r>
      <w:r w:rsidRPr="00676A82">
        <w:rPr>
          <w:i/>
          <w:iCs/>
          <w:sz w:val="28"/>
          <w:szCs w:val="28"/>
        </w:rPr>
        <w:t xml:space="preserve">PRIOR </w:t>
      </w:r>
      <w:r w:rsidRPr="00676A82">
        <w:rPr>
          <w:sz w:val="28"/>
          <w:szCs w:val="28"/>
        </w:rPr>
        <w:t>to making any drastic decisions or changes.</w:t>
      </w:r>
    </w:p>
    <w:p w14:paraId="43647D34" w14:textId="2B31EC26" w:rsidR="00676A82" w:rsidRDefault="00676A82" w:rsidP="00676A82">
      <w:pPr>
        <w:pStyle w:val="ListParagraph"/>
        <w:numPr>
          <w:ilvl w:val="0"/>
          <w:numId w:val="22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If you work within a larger organization with spend, </w:t>
      </w:r>
      <w:r w:rsidR="001B1E87">
        <w:rPr>
          <w:sz w:val="28"/>
          <w:szCs w:val="28"/>
        </w:rPr>
        <w:t>you should reassess best practices where you always have the upper hand.</w:t>
      </w:r>
    </w:p>
    <w:p w14:paraId="6646CA8C" w14:textId="77777777" w:rsidR="0029673B" w:rsidRPr="0029673B" w:rsidRDefault="00041A62" w:rsidP="0029673B">
      <w:pPr>
        <w:pStyle w:val="ListParagraph"/>
        <w:numPr>
          <w:ilvl w:val="0"/>
          <w:numId w:val="22"/>
        </w:numPr>
        <w:jc w:val="left"/>
        <w:rPr>
          <w:sz w:val="28"/>
          <w:szCs w:val="28"/>
        </w:rPr>
      </w:pPr>
      <w:r>
        <w:rPr>
          <w:sz w:val="28"/>
          <w:szCs w:val="28"/>
        </w:rPr>
        <w:t>Although the presentation is Pharma. /Biotech. Specific, it will hold true in other industries if you have a smaller portion of the industry spend.</w:t>
      </w:r>
    </w:p>
    <w:p w14:paraId="36174712" w14:textId="600D232A" w:rsidR="00F82695" w:rsidRPr="0029673B" w:rsidRDefault="00673830" w:rsidP="0029673B">
      <w:pPr>
        <w:pStyle w:val="ListParagraph"/>
        <w:jc w:val="left"/>
        <w:rPr>
          <w:sz w:val="28"/>
          <w:szCs w:val="28"/>
        </w:rPr>
      </w:pPr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0AF01A" wp14:editId="009D3529">
                <wp:simplePos x="0" y="0"/>
                <wp:positionH relativeFrom="page">
                  <wp:posOffset>417830</wp:posOffset>
                </wp:positionH>
                <wp:positionV relativeFrom="paragraph">
                  <wp:posOffset>-314053</wp:posOffset>
                </wp:positionV>
                <wp:extent cx="6900545" cy="9379132"/>
                <wp:effectExtent l="0" t="0" r="8255" b="1905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3791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DEFEE" id="Rectangle 10" o:spid="_x0000_s1026" style="position:absolute;margin-left:32.9pt;margin-top:-24.75pt;width:543.35pt;height:738.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" filled="f" strokecolor="#2f5496 [2404]" strokeweight="1pt">
                <w10:wrap anchorx="page"/>
              </v:rect>
            </w:pict>
          </mc:Fallback>
        </mc:AlternateContent>
      </w:r>
      <w:r w:rsidR="0033319D">
        <w:rPr>
          <w:noProof/>
        </w:rPr>
        <w:drawing>
          <wp:anchor distT="0" distB="0" distL="114300" distR="114300" simplePos="0" relativeHeight="251654141" behindDoc="1" locked="0" layoutInCell="1" allowOverlap="1" wp14:anchorId="7F5F2EE4" wp14:editId="58EC29D7">
            <wp:simplePos x="0" y="0"/>
            <wp:positionH relativeFrom="page">
              <wp:posOffset>64770</wp:posOffset>
            </wp:positionH>
            <wp:positionV relativeFrom="margin">
              <wp:posOffset>-313327</wp:posOffset>
            </wp:positionV>
            <wp:extent cx="8001000" cy="240855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9702B" w14:textId="2BD2DD0D" w:rsidR="00B4164F" w:rsidRDefault="00B4164F" w:rsidP="00B4164F">
      <w:pPr>
        <w:pStyle w:val="Heading1"/>
      </w:pPr>
      <w:r>
        <w:t xml:space="preserve">Key Takeaways on </w:t>
      </w:r>
      <w:r w:rsidR="00576110">
        <w:t xml:space="preserve">the </w:t>
      </w:r>
      <w:r>
        <w:t xml:space="preserve">Agency </w:t>
      </w:r>
      <w:r w:rsidR="00146B44">
        <w:t xml:space="preserve">/ </w:t>
      </w:r>
      <w:r>
        <w:t>Product Lifecyle management</w:t>
      </w:r>
    </w:p>
    <w:p w14:paraId="6117BBD0" w14:textId="50C9F0E8" w:rsidR="006D0371" w:rsidRPr="00853839" w:rsidRDefault="006D0371" w:rsidP="006D0371">
      <w:pPr>
        <w:rPr>
          <w:sz w:val="8"/>
          <w:szCs w:val="8"/>
        </w:rPr>
      </w:pPr>
    </w:p>
    <w:p w14:paraId="18C6DAC8" w14:textId="65D52003" w:rsidR="00DB7DB8" w:rsidRPr="0033319D" w:rsidRDefault="00A756D9" w:rsidP="00A6184E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A22540" w:rsidRPr="0033319D">
        <w:rPr>
          <w:sz w:val="28"/>
          <w:szCs w:val="28"/>
        </w:rPr>
        <w:t xml:space="preserve"> </w:t>
      </w:r>
      <w:r w:rsidR="0071175B" w:rsidRPr="0033319D">
        <w:rPr>
          <w:sz w:val="28"/>
          <w:szCs w:val="28"/>
        </w:rPr>
        <w:t>If you are unsure</w:t>
      </w:r>
      <w:r w:rsidR="00BC29DE" w:rsidRPr="0033319D">
        <w:rPr>
          <w:sz w:val="28"/>
          <w:szCs w:val="28"/>
        </w:rPr>
        <w:t xml:space="preserve"> of lifecycle phase, default to </w:t>
      </w:r>
      <w:r w:rsidR="00171BE4" w:rsidRPr="0033319D">
        <w:rPr>
          <w:sz w:val="28"/>
          <w:szCs w:val="28"/>
        </w:rPr>
        <w:t>the SOW that details the specific project, staff and hours.</w:t>
      </w:r>
    </w:p>
    <w:p w14:paraId="05FCE5A3" w14:textId="1771C40E" w:rsidR="00B10283" w:rsidRPr="0033319D" w:rsidRDefault="00A756D9" w:rsidP="00A6184E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B7DB8" w:rsidRPr="0033319D">
        <w:rPr>
          <w:sz w:val="28"/>
          <w:szCs w:val="28"/>
        </w:rPr>
        <w:t xml:space="preserve">Make sure you update all pertinent analysis prior to making a final decision including: Supplier Perspective, Porter’s Five Forces, </w:t>
      </w:r>
      <w:r w:rsidR="00C155CB" w:rsidRPr="0033319D">
        <w:rPr>
          <w:sz w:val="28"/>
          <w:szCs w:val="28"/>
        </w:rPr>
        <w:t>Kra</w:t>
      </w:r>
      <w:r w:rsidR="002D2880" w:rsidRPr="0033319D">
        <w:rPr>
          <w:sz w:val="28"/>
          <w:szCs w:val="28"/>
        </w:rPr>
        <w:t xml:space="preserve">ljic Matrix, </w:t>
      </w:r>
      <w:r w:rsidR="00412468" w:rsidRPr="0033319D">
        <w:rPr>
          <w:sz w:val="28"/>
          <w:szCs w:val="28"/>
        </w:rPr>
        <w:t xml:space="preserve">Current Position, </w:t>
      </w:r>
      <w:r w:rsidR="00835D9A" w:rsidRPr="0033319D">
        <w:rPr>
          <w:sz w:val="28"/>
          <w:szCs w:val="28"/>
        </w:rPr>
        <w:t>Relationship Mapping, etc.</w:t>
      </w:r>
    </w:p>
    <w:p w14:paraId="3D72E389" w14:textId="32F5453C" w:rsidR="00B10283" w:rsidRPr="0033319D" w:rsidRDefault="00A756D9" w:rsidP="00A6184E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10283" w:rsidRPr="0033319D">
        <w:rPr>
          <w:sz w:val="28"/>
          <w:szCs w:val="28"/>
        </w:rPr>
        <w:t xml:space="preserve"> </w:t>
      </w:r>
      <w:r w:rsidR="000D2338" w:rsidRPr="0033319D">
        <w:rPr>
          <w:sz w:val="28"/>
          <w:szCs w:val="28"/>
        </w:rPr>
        <w:t>When all else fails and you are confused, fell free to reach out to me! I’m always available to help with assessment</w:t>
      </w:r>
      <w:r w:rsidR="00A43521" w:rsidRPr="0033319D">
        <w:rPr>
          <w:sz w:val="28"/>
          <w:szCs w:val="28"/>
        </w:rPr>
        <w:t xml:space="preserve">s, planning, strategy, or whatever you need </w:t>
      </w:r>
      <w:r w:rsidR="008F6689" w:rsidRPr="0033319D">
        <w:rPr>
          <w:sz w:val="28"/>
          <w:szCs w:val="28"/>
        </w:rPr>
        <w:t>help with when it comes to sourcing</w:t>
      </w:r>
      <w:r w:rsidR="00A43521" w:rsidRPr="0033319D">
        <w:rPr>
          <w:sz w:val="28"/>
          <w:szCs w:val="28"/>
        </w:rPr>
        <w:t>!</w:t>
      </w:r>
    </w:p>
    <w:p w14:paraId="1ECD6AE1" w14:textId="6A278A65" w:rsidR="00835D9A" w:rsidRPr="00853839" w:rsidRDefault="00835D9A" w:rsidP="00A6184E">
      <w:pPr>
        <w:rPr>
          <w:sz w:val="8"/>
          <w:szCs w:val="8"/>
        </w:rPr>
      </w:pPr>
    </w:p>
    <w:p w14:paraId="249B7EF3" w14:textId="574F0D3E" w:rsidR="00A6184E" w:rsidRPr="0016613C" w:rsidRDefault="00411579" w:rsidP="00A6184E">
      <w:pPr>
        <w:rPr>
          <w:rFonts w:ascii="Zapfino" w:hAnsi="Zapfino"/>
          <w:sz w:val="40"/>
          <w:szCs w:val="40"/>
        </w:rPr>
      </w:pPr>
      <w:r w:rsidRPr="006D0371">
        <w:rPr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13AF0598" wp14:editId="146C52A7">
            <wp:simplePos x="0" y="0"/>
            <wp:positionH relativeFrom="column">
              <wp:posOffset>4883786</wp:posOffset>
            </wp:positionH>
            <wp:positionV relativeFrom="paragraph">
              <wp:posOffset>77379</wp:posOffset>
            </wp:positionV>
            <wp:extent cx="509910" cy="637422"/>
            <wp:effectExtent l="76200" t="50800" r="74295" b="6159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utterstock_83674177.jpg"/>
                    <pic:cNvPicPr/>
                  </pic:nvPicPr>
                  <pic:blipFill>
                    <a:blip r:embed="rId2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8988">
                      <a:off x="0" y="0"/>
                      <a:ext cx="509910" cy="63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1CE" w:rsidRPr="0016613C">
        <w:rPr>
          <w:rFonts w:ascii="Zapfino" w:hAnsi="Zapfino"/>
          <w:sz w:val="40"/>
          <w:szCs w:val="40"/>
        </w:rPr>
        <w:t>Ms Category Management</w:t>
      </w:r>
    </w:p>
    <w:p w14:paraId="53A3EC89" w14:textId="045A3282" w:rsidR="0016613C" w:rsidRDefault="00CC44E7" w:rsidP="00A6184E">
      <w:pPr>
        <w:rPr>
          <w:sz w:val="32"/>
          <w:szCs w:val="32"/>
        </w:rPr>
      </w:pPr>
      <w:r>
        <w:rPr>
          <w:sz w:val="32"/>
          <w:szCs w:val="32"/>
        </w:rPr>
        <w:t>Email:</w:t>
      </w:r>
      <w:hyperlink r:id="rId27" w:history="1">
        <w:r w:rsidR="0016613C" w:rsidRPr="00B56079">
          <w:rPr>
            <w:rStyle w:val="Hyperlink"/>
            <w:sz w:val="32"/>
            <w:szCs w:val="32"/>
          </w:rPr>
          <w:t>danagerenda@gmail.com</w:t>
        </w:r>
      </w:hyperlink>
      <w:r w:rsidR="0016613C">
        <w:rPr>
          <w:sz w:val="32"/>
          <w:szCs w:val="32"/>
        </w:rPr>
        <w:t xml:space="preserve"> / </w:t>
      </w:r>
      <w:hyperlink r:id="rId28" w:history="1">
        <w:r w:rsidR="0016613C" w:rsidRPr="00B56079">
          <w:rPr>
            <w:rStyle w:val="Hyperlink"/>
            <w:sz w:val="32"/>
            <w:szCs w:val="32"/>
          </w:rPr>
          <w:t>mscategorymanagement@gmail.com</w:t>
        </w:r>
      </w:hyperlink>
    </w:p>
    <w:p w14:paraId="21ECA023" w14:textId="0E5629FA" w:rsidR="00CC44E7" w:rsidRDefault="00CC44E7" w:rsidP="00A6184E">
      <w:pPr>
        <w:rPr>
          <w:sz w:val="32"/>
          <w:szCs w:val="32"/>
        </w:rPr>
      </w:pPr>
      <w:r>
        <w:rPr>
          <w:sz w:val="32"/>
          <w:szCs w:val="32"/>
        </w:rPr>
        <w:t>LinkedIn:</w:t>
      </w:r>
      <w:r w:rsidR="0016613C">
        <w:rPr>
          <w:sz w:val="32"/>
          <w:szCs w:val="32"/>
        </w:rPr>
        <w:t xml:space="preserve"> </w:t>
      </w:r>
      <w:hyperlink r:id="rId29" w:history="1">
        <w:r w:rsidR="00D130CB" w:rsidRPr="00D130CB">
          <w:rPr>
            <w:rStyle w:val="Hyperlink"/>
            <w:sz w:val="32"/>
            <w:szCs w:val="32"/>
          </w:rPr>
          <w:t>https://www.linkedin.com/in/dana-small-b3058127/</w:t>
        </w:r>
      </w:hyperlink>
    </w:p>
    <w:p w14:paraId="73825AF6" w14:textId="7545C2A3" w:rsidR="00CC44E7" w:rsidRDefault="00CC44E7" w:rsidP="00A6184E">
      <w:pPr>
        <w:rPr>
          <w:sz w:val="32"/>
          <w:szCs w:val="32"/>
        </w:rPr>
      </w:pPr>
      <w:r>
        <w:rPr>
          <w:sz w:val="32"/>
          <w:szCs w:val="32"/>
        </w:rPr>
        <w:t>Page:</w:t>
      </w:r>
      <w:r w:rsidR="00D130CB">
        <w:rPr>
          <w:sz w:val="32"/>
          <w:szCs w:val="32"/>
        </w:rPr>
        <w:t xml:space="preserve"> </w:t>
      </w:r>
      <w:hyperlink r:id="rId30" w:history="1">
        <w:r w:rsidR="00DC5A1B" w:rsidRPr="00AF76C0">
          <w:rPr>
            <w:rStyle w:val="Hyperlink"/>
            <w:sz w:val="32"/>
            <w:szCs w:val="32"/>
          </w:rPr>
          <w:t>https://www.linkedin.com/company/ms-category-management/</w:t>
        </w:r>
      </w:hyperlink>
    </w:p>
    <w:p w14:paraId="24BADCA1" w14:textId="290C48BC" w:rsidR="00165112" w:rsidRPr="00411579" w:rsidRDefault="00CC44E7" w:rsidP="00186FD7">
      <w:pPr>
        <w:rPr>
          <w:sz w:val="32"/>
          <w:szCs w:val="32"/>
        </w:rPr>
        <w:sectPr w:rsidR="00165112" w:rsidRPr="00411579" w:rsidSect="005E356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12240" w:h="15840"/>
          <w:pgMar w:top="252" w:right="1440" w:bottom="783" w:left="1440" w:header="720" w:footer="720" w:gutter="0"/>
          <w:cols w:space="720"/>
          <w:docGrid w:linePitch="360"/>
        </w:sectPr>
      </w:pPr>
      <w:r>
        <w:rPr>
          <w:sz w:val="32"/>
          <w:szCs w:val="32"/>
        </w:rPr>
        <w:t>Twitter</w:t>
      </w:r>
      <w:r w:rsidR="00AF76C0">
        <w:rPr>
          <w:sz w:val="32"/>
          <w:szCs w:val="32"/>
        </w:rPr>
        <w:t>:</w:t>
      </w:r>
      <w:r w:rsidR="002D0DF1">
        <w:rPr>
          <w:sz w:val="32"/>
          <w:szCs w:val="32"/>
        </w:rPr>
        <w:t xml:space="preserve"> @</w:t>
      </w:r>
      <w:r w:rsidR="00392F7B">
        <w:rPr>
          <w:sz w:val="32"/>
          <w:szCs w:val="32"/>
        </w:rPr>
        <w:t>M</w:t>
      </w:r>
      <w:r w:rsidR="002D0DF1">
        <w:rPr>
          <w:sz w:val="32"/>
          <w:szCs w:val="32"/>
        </w:rPr>
        <w:t>s</w:t>
      </w:r>
      <w:r w:rsidR="00392F7B">
        <w:rPr>
          <w:sz w:val="32"/>
          <w:szCs w:val="32"/>
        </w:rPr>
        <w:t>C</w:t>
      </w:r>
      <w:r w:rsidR="002D0DF1">
        <w:rPr>
          <w:sz w:val="32"/>
          <w:szCs w:val="32"/>
        </w:rPr>
        <w:t xml:space="preserve">ategory or </w:t>
      </w:r>
      <w:hyperlink r:id="rId37" w:history="1">
        <w:r w:rsidR="009C609F" w:rsidRPr="00E136AD">
          <w:rPr>
            <w:rStyle w:val="Hyperlink"/>
            <w:sz w:val="32"/>
            <w:szCs w:val="32"/>
          </w:rPr>
          <w:t>https://twitter.com/MsCategory</w:t>
        </w:r>
      </w:hyperlink>
    </w:p>
    <w:p w14:paraId="36095338" w14:textId="31D917E3" w:rsidR="00873804" w:rsidRPr="00873804" w:rsidRDefault="00873804" w:rsidP="00AC434F">
      <w:pPr>
        <w:pStyle w:val="Heading1"/>
      </w:pPr>
    </w:p>
    <w:sectPr w:rsidR="00873804" w:rsidRPr="00873804" w:rsidSect="0016511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F3D29" w14:textId="77777777" w:rsidR="0090542D" w:rsidRDefault="0090542D" w:rsidP="00706D60">
      <w:r>
        <w:separator/>
      </w:r>
    </w:p>
  </w:endnote>
  <w:endnote w:type="continuationSeparator" w:id="0">
    <w:p w14:paraId="63F3D51B" w14:textId="77777777" w:rsidR="0090542D" w:rsidRDefault="0090542D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mbo">
    <w:panose1 w:val="02020502050201020203"/>
    <w:charset w:val="00"/>
    <w:family w:val="roman"/>
    <w:pitch w:val="variable"/>
    <w:sig w:usb0="8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7EC5C" w14:textId="77777777" w:rsidR="00F55D47" w:rsidRDefault="00F55D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3086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0A83FE" w14:textId="77777777" w:rsidR="00E653C0" w:rsidRDefault="00E653C0" w:rsidP="00706D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769710" w14:textId="77777777" w:rsidR="00E653C0" w:rsidRDefault="00E653C0" w:rsidP="00706D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830AF" w14:textId="77777777" w:rsidR="00F55D47" w:rsidRDefault="00F55D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B133F" w14:textId="77777777" w:rsidR="0090542D" w:rsidRDefault="0090542D" w:rsidP="00706D60">
      <w:r>
        <w:separator/>
      </w:r>
    </w:p>
  </w:footnote>
  <w:footnote w:type="continuationSeparator" w:id="0">
    <w:p w14:paraId="3D91DB4C" w14:textId="77777777" w:rsidR="0090542D" w:rsidRDefault="0090542D" w:rsidP="00706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732BB" w14:textId="1173BD01" w:rsidR="00F55D47" w:rsidRDefault="00F55D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611F" w14:textId="20268FF4" w:rsidR="00F55D47" w:rsidRDefault="00F55D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5BCB" w14:textId="1722145C" w:rsidR="00F55D47" w:rsidRDefault="00F55D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F55928"/>
    <w:multiLevelType w:val="hybridMultilevel"/>
    <w:tmpl w:val="D7C4F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64DCE"/>
    <w:multiLevelType w:val="hybridMultilevel"/>
    <w:tmpl w:val="E8909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5854"/>
    <w:multiLevelType w:val="hybridMultilevel"/>
    <w:tmpl w:val="A4A0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43032"/>
    <w:multiLevelType w:val="hybridMultilevel"/>
    <w:tmpl w:val="C3064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122CD"/>
    <w:multiLevelType w:val="hybridMultilevel"/>
    <w:tmpl w:val="A604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C5D47"/>
    <w:multiLevelType w:val="hybridMultilevel"/>
    <w:tmpl w:val="93B6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F3E15"/>
    <w:multiLevelType w:val="hybridMultilevel"/>
    <w:tmpl w:val="C64E2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D0BF6"/>
    <w:multiLevelType w:val="hybridMultilevel"/>
    <w:tmpl w:val="27DEB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C23AA"/>
    <w:multiLevelType w:val="hybridMultilevel"/>
    <w:tmpl w:val="1DDE3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B7A74"/>
    <w:multiLevelType w:val="hybridMultilevel"/>
    <w:tmpl w:val="EEFCD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96F9E"/>
    <w:multiLevelType w:val="hybridMultilevel"/>
    <w:tmpl w:val="8C181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9B316E"/>
    <w:multiLevelType w:val="hybridMultilevel"/>
    <w:tmpl w:val="F88247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2F1230"/>
    <w:multiLevelType w:val="hybridMultilevel"/>
    <w:tmpl w:val="F5544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6D534D"/>
    <w:multiLevelType w:val="hybridMultilevel"/>
    <w:tmpl w:val="105E4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6" w15:restartNumberingAfterBreak="0">
    <w:nsid w:val="5AA0015B"/>
    <w:multiLevelType w:val="hybridMultilevel"/>
    <w:tmpl w:val="64FED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6B3D23"/>
    <w:multiLevelType w:val="hybridMultilevel"/>
    <w:tmpl w:val="4CF2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50AA9"/>
    <w:multiLevelType w:val="hybridMultilevel"/>
    <w:tmpl w:val="4BD0D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40FDB"/>
    <w:multiLevelType w:val="hybridMultilevel"/>
    <w:tmpl w:val="E74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023446"/>
    <w:multiLevelType w:val="hybridMultilevel"/>
    <w:tmpl w:val="32E8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0"/>
  </w:num>
  <w:num w:numId="4">
    <w:abstractNumId w:val="20"/>
  </w:num>
  <w:num w:numId="5">
    <w:abstractNumId w:val="5"/>
  </w:num>
  <w:num w:numId="6">
    <w:abstractNumId w:val="4"/>
  </w:num>
  <w:num w:numId="7">
    <w:abstractNumId w:val="13"/>
  </w:num>
  <w:num w:numId="8">
    <w:abstractNumId w:val="2"/>
  </w:num>
  <w:num w:numId="9">
    <w:abstractNumId w:val="3"/>
  </w:num>
  <w:num w:numId="10">
    <w:abstractNumId w:val="7"/>
  </w:num>
  <w:num w:numId="11">
    <w:abstractNumId w:val="21"/>
  </w:num>
  <w:num w:numId="12">
    <w:abstractNumId w:val="12"/>
  </w:num>
  <w:num w:numId="13">
    <w:abstractNumId w:val="10"/>
  </w:num>
  <w:num w:numId="14">
    <w:abstractNumId w:val="19"/>
  </w:num>
  <w:num w:numId="15">
    <w:abstractNumId w:val="1"/>
  </w:num>
  <w:num w:numId="16">
    <w:abstractNumId w:val="6"/>
  </w:num>
  <w:num w:numId="17">
    <w:abstractNumId w:val="8"/>
  </w:num>
  <w:num w:numId="18">
    <w:abstractNumId w:val="14"/>
  </w:num>
  <w:num w:numId="19">
    <w:abstractNumId w:val="16"/>
  </w:num>
  <w:num w:numId="20">
    <w:abstractNumId w:val="9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removePersonalInformation/>
  <w:removeDateAndTim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F4"/>
    <w:rsid w:val="00000862"/>
    <w:rsid w:val="00002047"/>
    <w:rsid w:val="000037E4"/>
    <w:rsid w:val="00004869"/>
    <w:rsid w:val="00005114"/>
    <w:rsid w:val="00006F2F"/>
    <w:rsid w:val="00011B48"/>
    <w:rsid w:val="00012E9C"/>
    <w:rsid w:val="0001388A"/>
    <w:rsid w:val="00014402"/>
    <w:rsid w:val="00015903"/>
    <w:rsid w:val="00016241"/>
    <w:rsid w:val="00016A83"/>
    <w:rsid w:val="00017C43"/>
    <w:rsid w:val="000204F5"/>
    <w:rsid w:val="00020E07"/>
    <w:rsid w:val="00020FC9"/>
    <w:rsid w:val="00022216"/>
    <w:rsid w:val="000226CD"/>
    <w:rsid w:val="000238A8"/>
    <w:rsid w:val="00023B12"/>
    <w:rsid w:val="00024440"/>
    <w:rsid w:val="000251AD"/>
    <w:rsid w:val="000256AA"/>
    <w:rsid w:val="00025B03"/>
    <w:rsid w:val="00027181"/>
    <w:rsid w:val="00032551"/>
    <w:rsid w:val="000332E5"/>
    <w:rsid w:val="00035EBA"/>
    <w:rsid w:val="00037D31"/>
    <w:rsid w:val="000411DF"/>
    <w:rsid w:val="00041825"/>
    <w:rsid w:val="00041A62"/>
    <w:rsid w:val="00042135"/>
    <w:rsid w:val="000422E8"/>
    <w:rsid w:val="000441AD"/>
    <w:rsid w:val="0004441A"/>
    <w:rsid w:val="000462F4"/>
    <w:rsid w:val="000464FF"/>
    <w:rsid w:val="00052BD0"/>
    <w:rsid w:val="000545A9"/>
    <w:rsid w:val="00054A23"/>
    <w:rsid w:val="0005548B"/>
    <w:rsid w:val="00055B7A"/>
    <w:rsid w:val="00055CFA"/>
    <w:rsid w:val="00056FC3"/>
    <w:rsid w:val="000576E5"/>
    <w:rsid w:val="0006156F"/>
    <w:rsid w:val="000629E4"/>
    <w:rsid w:val="000635F8"/>
    <w:rsid w:val="00063E5A"/>
    <w:rsid w:val="000656A6"/>
    <w:rsid w:val="000704BF"/>
    <w:rsid w:val="00071766"/>
    <w:rsid w:val="00072985"/>
    <w:rsid w:val="000735A1"/>
    <w:rsid w:val="000749CF"/>
    <w:rsid w:val="00074D62"/>
    <w:rsid w:val="00075AD5"/>
    <w:rsid w:val="000774C3"/>
    <w:rsid w:val="000778D7"/>
    <w:rsid w:val="00077E9C"/>
    <w:rsid w:val="0008014A"/>
    <w:rsid w:val="0008174B"/>
    <w:rsid w:val="00081908"/>
    <w:rsid w:val="000823B6"/>
    <w:rsid w:val="0008577D"/>
    <w:rsid w:val="00085B9D"/>
    <w:rsid w:val="000868FD"/>
    <w:rsid w:val="0008755E"/>
    <w:rsid w:val="00090470"/>
    <w:rsid w:val="0009535D"/>
    <w:rsid w:val="00096452"/>
    <w:rsid w:val="00097196"/>
    <w:rsid w:val="000A1B4E"/>
    <w:rsid w:val="000A334C"/>
    <w:rsid w:val="000A644D"/>
    <w:rsid w:val="000A74C6"/>
    <w:rsid w:val="000B03C2"/>
    <w:rsid w:val="000B0793"/>
    <w:rsid w:val="000B1077"/>
    <w:rsid w:val="000B2F05"/>
    <w:rsid w:val="000B3025"/>
    <w:rsid w:val="000B3499"/>
    <w:rsid w:val="000B3840"/>
    <w:rsid w:val="000B54A0"/>
    <w:rsid w:val="000B5E2F"/>
    <w:rsid w:val="000B5E71"/>
    <w:rsid w:val="000B6553"/>
    <w:rsid w:val="000C001E"/>
    <w:rsid w:val="000C03B9"/>
    <w:rsid w:val="000C135D"/>
    <w:rsid w:val="000C22B7"/>
    <w:rsid w:val="000C35CF"/>
    <w:rsid w:val="000C3A5F"/>
    <w:rsid w:val="000C40FB"/>
    <w:rsid w:val="000C4724"/>
    <w:rsid w:val="000C5337"/>
    <w:rsid w:val="000C5564"/>
    <w:rsid w:val="000C64DA"/>
    <w:rsid w:val="000D2338"/>
    <w:rsid w:val="000D29E5"/>
    <w:rsid w:val="000D364B"/>
    <w:rsid w:val="000D3FFC"/>
    <w:rsid w:val="000D63D4"/>
    <w:rsid w:val="000D689A"/>
    <w:rsid w:val="000D6B5A"/>
    <w:rsid w:val="000D7276"/>
    <w:rsid w:val="000D7D4E"/>
    <w:rsid w:val="000E0FAA"/>
    <w:rsid w:val="000E1B49"/>
    <w:rsid w:val="000E27E5"/>
    <w:rsid w:val="000E64D0"/>
    <w:rsid w:val="000F152B"/>
    <w:rsid w:val="000F2199"/>
    <w:rsid w:val="000F659E"/>
    <w:rsid w:val="001000DD"/>
    <w:rsid w:val="00100B9E"/>
    <w:rsid w:val="00101B48"/>
    <w:rsid w:val="00101F41"/>
    <w:rsid w:val="0010271C"/>
    <w:rsid w:val="00103618"/>
    <w:rsid w:val="00104D84"/>
    <w:rsid w:val="0010513C"/>
    <w:rsid w:val="001055DD"/>
    <w:rsid w:val="00106594"/>
    <w:rsid w:val="00106630"/>
    <w:rsid w:val="00106DFE"/>
    <w:rsid w:val="00111405"/>
    <w:rsid w:val="0011373C"/>
    <w:rsid w:val="00113D9F"/>
    <w:rsid w:val="00115875"/>
    <w:rsid w:val="00115F2B"/>
    <w:rsid w:val="001177AD"/>
    <w:rsid w:val="001177C0"/>
    <w:rsid w:val="001177C7"/>
    <w:rsid w:val="00121360"/>
    <w:rsid w:val="00121FCA"/>
    <w:rsid w:val="00125E28"/>
    <w:rsid w:val="001267CC"/>
    <w:rsid w:val="00126FF0"/>
    <w:rsid w:val="001270AA"/>
    <w:rsid w:val="00130E52"/>
    <w:rsid w:val="00135400"/>
    <w:rsid w:val="00136DDD"/>
    <w:rsid w:val="00137043"/>
    <w:rsid w:val="00137F6B"/>
    <w:rsid w:val="00140F1F"/>
    <w:rsid w:val="00141918"/>
    <w:rsid w:val="00142777"/>
    <w:rsid w:val="0014378D"/>
    <w:rsid w:val="00146A6A"/>
    <w:rsid w:val="00146B44"/>
    <w:rsid w:val="00150E0D"/>
    <w:rsid w:val="00153A4D"/>
    <w:rsid w:val="00154619"/>
    <w:rsid w:val="00156666"/>
    <w:rsid w:val="00156793"/>
    <w:rsid w:val="0016181D"/>
    <w:rsid w:val="001637AA"/>
    <w:rsid w:val="001639A7"/>
    <w:rsid w:val="00163BFD"/>
    <w:rsid w:val="00163F6B"/>
    <w:rsid w:val="001644A2"/>
    <w:rsid w:val="00165112"/>
    <w:rsid w:val="00165AD2"/>
    <w:rsid w:val="0016613C"/>
    <w:rsid w:val="00166171"/>
    <w:rsid w:val="001668DC"/>
    <w:rsid w:val="00170A70"/>
    <w:rsid w:val="00171ACE"/>
    <w:rsid w:val="00171BE4"/>
    <w:rsid w:val="0017216F"/>
    <w:rsid w:val="0017399F"/>
    <w:rsid w:val="00173D9A"/>
    <w:rsid w:val="001749F8"/>
    <w:rsid w:val="001763FE"/>
    <w:rsid w:val="001775DE"/>
    <w:rsid w:val="00180315"/>
    <w:rsid w:val="00181289"/>
    <w:rsid w:val="001814FF"/>
    <w:rsid w:val="0018431E"/>
    <w:rsid w:val="00184A71"/>
    <w:rsid w:val="00184D17"/>
    <w:rsid w:val="00184D43"/>
    <w:rsid w:val="00185339"/>
    <w:rsid w:val="00185618"/>
    <w:rsid w:val="001861A0"/>
    <w:rsid w:val="00186FD7"/>
    <w:rsid w:val="0018768F"/>
    <w:rsid w:val="00191268"/>
    <w:rsid w:val="0019153D"/>
    <w:rsid w:val="0019550A"/>
    <w:rsid w:val="00195B37"/>
    <w:rsid w:val="00196C63"/>
    <w:rsid w:val="001978B6"/>
    <w:rsid w:val="001A0417"/>
    <w:rsid w:val="001A0657"/>
    <w:rsid w:val="001A1095"/>
    <w:rsid w:val="001A26FB"/>
    <w:rsid w:val="001A3176"/>
    <w:rsid w:val="001A43DF"/>
    <w:rsid w:val="001A5284"/>
    <w:rsid w:val="001A679D"/>
    <w:rsid w:val="001A6ADA"/>
    <w:rsid w:val="001A70F2"/>
    <w:rsid w:val="001A77F3"/>
    <w:rsid w:val="001A7AD8"/>
    <w:rsid w:val="001B01AB"/>
    <w:rsid w:val="001B0A66"/>
    <w:rsid w:val="001B1E87"/>
    <w:rsid w:val="001B2A85"/>
    <w:rsid w:val="001B2ED9"/>
    <w:rsid w:val="001B42B1"/>
    <w:rsid w:val="001B43A6"/>
    <w:rsid w:val="001B49D5"/>
    <w:rsid w:val="001B5D17"/>
    <w:rsid w:val="001B5FB4"/>
    <w:rsid w:val="001B610C"/>
    <w:rsid w:val="001B76E1"/>
    <w:rsid w:val="001B7DF0"/>
    <w:rsid w:val="001C09E8"/>
    <w:rsid w:val="001C106F"/>
    <w:rsid w:val="001C10EC"/>
    <w:rsid w:val="001C1D15"/>
    <w:rsid w:val="001C3021"/>
    <w:rsid w:val="001C3DB2"/>
    <w:rsid w:val="001C3FCD"/>
    <w:rsid w:val="001C541C"/>
    <w:rsid w:val="001C559D"/>
    <w:rsid w:val="001C67CE"/>
    <w:rsid w:val="001D0132"/>
    <w:rsid w:val="001D09AC"/>
    <w:rsid w:val="001D2009"/>
    <w:rsid w:val="001D3483"/>
    <w:rsid w:val="001D526A"/>
    <w:rsid w:val="001D7213"/>
    <w:rsid w:val="001E0780"/>
    <w:rsid w:val="001E1756"/>
    <w:rsid w:val="001E18D1"/>
    <w:rsid w:val="001E2A0E"/>
    <w:rsid w:val="001E6721"/>
    <w:rsid w:val="001E7A80"/>
    <w:rsid w:val="001F317D"/>
    <w:rsid w:val="001F3F8E"/>
    <w:rsid w:val="001F4570"/>
    <w:rsid w:val="001F7959"/>
    <w:rsid w:val="001F7D14"/>
    <w:rsid w:val="002009BF"/>
    <w:rsid w:val="0020163B"/>
    <w:rsid w:val="00201AB7"/>
    <w:rsid w:val="00203E18"/>
    <w:rsid w:val="00203EFD"/>
    <w:rsid w:val="00205598"/>
    <w:rsid w:val="002058B5"/>
    <w:rsid w:val="002061F5"/>
    <w:rsid w:val="00206B99"/>
    <w:rsid w:val="0020728C"/>
    <w:rsid w:val="00210F15"/>
    <w:rsid w:val="002157BF"/>
    <w:rsid w:val="00216C20"/>
    <w:rsid w:val="00217FBE"/>
    <w:rsid w:val="00217FC9"/>
    <w:rsid w:val="0022046C"/>
    <w:rsid w:val="0022079B"/>
    <w:rsid w:val="00220F8B"/>
    <w:rsid w:val="00221035"/>
    <w:rsid w:val="00221372"/>
    <w:rsid w:val="0022178A"/>
    <w:rsid w:val="00221D92"/>
    <w:rsid w:val="00221E19"/>
    <w:rsid w:val="00222ED7"/>
    <w:rsid w:val="00223332"/>
    <w:rsid w:val="00224ABC"/>
    <w:rsid w:val="00225FAF"/>
    <w:rsid w:val="00230151"/>
    <w:rsid w:val="00230AAF"/>
    <w:rsid w:val="00230DF9"/>
    <w:rsid w:val="00232489"/>
    <w:rsid w:val="00234B27"/>
    <w:rsid w:val="00235B8D"/>
    <w:rsid w:val="0023607E"/>
    <w:rsid w:val="00236E85"/>
    <w:rsid w:val="002371BB"/>
    <w:rsid w:val="00240F76"/>
    <w:rsid w:val="00241B27"/>
    <w:rsid w:val="002430EC"/>
    <w:rsid w:val="002437EF"/>
    <w:rsid w:val="002439CC"/>
    <w:rsid w:val="00243DC3"/>
    <w:rsid w:val="00244223"/>
    <w:rsid w:val="002453B7"/>
    <w:rsid w:val="002501F7"/>
    <w:rsid w:val="002506DE"/>
    <w:rsid w:val="002520D5"/>
    <w:rsid w:val="00252100"/>
    <w:rsid w:val="00252207"/>
    <w:rsid w:val="0025484F"/>
    <w:rsid w:val="00256092"/>
    <w:rsid w:val="0025631C"/>
    <w:rsid w:val="00256DEE"/>
    <w:rsid w:val="00257AEC"/>
    <w:rsid w:val="00257C3C"/>
    <w:rsid w:val="00257D76"/>
    <w:rsid w:val="002619B6"/>
    <w:rsid w:val="00261FB1"/>
    <w:rsid w:val="00262753"/>
    <w:rsid w:val="0026353D"/>
    <w:rsid w:val="00263A54"/>
    <w:rsid w:val="00264E0F"/>
    <w:rsid w:val="00264EC9"/>
    <w:rsid w:val="00265BC0"/>
    <w:rsid w:val="00267BB1"/>
    <w:rsid w:val="00270FCF"/>
    <w:rsid w:val="002743DA"/>
    <w:rsid w:val="00274E32"/>
    <w:rsid w:val="002760A0"/>
    <w:rsid w:val="0027657D"/>
    <w:rsid w:val="00277D11"/>
    <w:rsid w:val="002811F7"/>
    <w:rsid w:val="00281645"/>
    <w:rsid w:val="00283F44"/>
    <w:rsid w:val="00285B08"/>
    <w:rsid w:val="00286144"/>
    <w:rsid w:val="002874CC"/>
    <w:rsid w:val="00287D0E"/>
    <w:rsid w:val="002918A6"/>
    <w:rsid w:val="0029258D"/>
    <w:rsid w:val="0029331B"/>
    <w:rsid w:val="00293F13"/>
    <w:rsid w:val="00295898"/>
    <w:rsid w:val="0029673B"/>
    <w:rsid w:val="002971A2"/>
    <w:rsid w:val="002973F1"/>
    <w:rsid w:val="002974C8"/>
    <w:rsid w:val="002979A8"/>
    <w:rsid w:val="00297E62"/>
    <w:rsid w:val="002A1643"/>
    <w:rsid w:val="002A31D0"/>
    <w:rsid w:val="002A3407"/>
    <w:rsid w:val="002A3671"/>
    <w:rsid w:val="002A3986"/>
    <w:rsid w:val="002A4C96"/>
    <w:rsid w:val="002A5866"/>
    <w:rsid w:val="002A5A9D"/>
    <w:rsid w:val="002B1071"/>
    <w:rsid w:val="002B40DF"/>
    <w:rsid w:val="002B5D98"/>
    <w:rsid w:val="002B66DF"/>
    <w:rsid w:val="002B67FF"/>
    <w:rsid w:val="002B72C2"/>
    <w:rsid w:val="002B7F61"/>
    <w:rsid w:val="002C0F8A"/>
    <w:rsid w:val="002C138B"/>
    <w:rsid w:val="002C18D6"/>
    <w:rsid w:val="002C1C05"/>
    <w:rsid w:val="002C2053"/>
    <w:rsid w:val="002C2D5A"/>
    <w:rsid w:val="002C5772"/>
    <w:rsid w:val="002C5C53"/>
    <w:rsid w:val="002C607C"/>
    <w:rsid w:val="002D02A4"/>
    <w:rsid w:val="002D04CC"/>
    <w:rsid w:val="002D0DF1"/>
    <w:rsid w:val="002D2880"/>
    <w:rsid w:val="002D39AD"/>
    <w:rsid w:val="002D4516"/>
    <w:rsid w:val="002D5120"/>
    <w:rsid w:val="002D6F8C"/>
    <w:rsid w:val="002D7F75"/>
    <w:rsid w:val="002E031F"/>
    <w:rsid w:val="002E042D"/>
    <w:rsid w:val="002E2176"/>
    <w:rsid w:val="002E250D"/>
    <w:rsid w:val="002E2632"/>
    <w:rsid w:val="002E2802"/>
    <w:rsid w:val="002E4100"/>
    <w:rsid w:val="002E6C98"/>
    <w:rsid w:val="002E7889"/>
    <w:rsid w:val="002F07AE"/>
    <w:rsid w:val="002F08F0"/>
    <w:rsid w:val="002F0C10"/>
    <w:rsid w:val="002F2F40"/>
    <w:rsid w:val="002F3DA2"/>
    <w:rsid w:val="002F63A9"/>
    <w:rsid w:val="002F7086"/>
    <w:rsid w:val="002F7C3B"/>
    <w:rsid w:val="003006F2"/>
    <w:rsid w:val="00301C22"/>
    <w:rsid w:val="00301C9B"/>
    <w:rsid w:val="0030286A"/>
    <w:rsid w:val="00302CE2"/>
    <w:rsid w:val="003038AD"/>
    <w:rsid w:val="003038ED"/>
    <w:rsid w:val="00304056"/>
    <w:rsid w:val="00304367"/>
    <w:rsid w:val="0030562A"/>
    <w:rsid w:val="0030694D"/>
    <w:rsid w:val="00306F26"/>
    <w:rsid w:val="003076CA"/>
    <w:rsid w:val="00307EC4"/>
    <w:rsid w:val="00310164"/>
    <w:rsid w:val="00311852"/>
    <w:rsid w:val="00313489"/>
    <w:rsid w:val="00313F16"/>
    <w:rsid w:val="00314E8A"/>
    <w:rsid w:val="0031613E"/>
    <w:rsid w:val="003161E7"/>
    <w:rsid w:val="00316AB4"/>
    <w:rsid w:val="00317C0B"/>
    <w:rsid w:val="00317D9D"/>
    <w:rsid w:val="003208E1"/>
    <w:rsid w:val="003210C5"/>
    <w:rsid w:val="0032169B"/>
    <w:rsid w:val="00321917"/>
    <w:rsid w:val="00323823"/>
    <w:rsid w:val="00323B99"/>
    <w:rsid w:val="00323BCE"/>
    <w:rsid w:val="003240CD"/>
    <w:rsid w:val="0032499D"/>
    <w:rsid w:val="00324C4B"/>
    <w:rsid w:val="00327484"/>
    <w:rsid w:val="00331607"/>
    <w:rsid w:val="00332FE8"/>
    <w:rsid w:val="0033319D"/>
    <w:rsid w:val="003339C3"/>
    <w:rsid w:val="00334C5A"/>
    <w:rsid w:val="00336A4A"/>
    <w:rsid w:val="00337D05"/>
    <w:rsid w:val="0034043C"/>
    <w:rsid w:val="00340495"/>
    <w:rsid w:val="00340604"/>
    <w:rsid w:val="00340711"/>
    <w:rsid w:val="003409DB"/>
    <w:rsid w:val="00341B80"/>
    <w:rsid w:val="003421A8"/>
    <w:rsid w:val="003520D7"/>
    <w:rsid w:val="00353B05"/>
    <w:rsid w:val="0035442A"/>
    <w:rsid w:val="00354EFB"/>
    <w:rsid w:val="00355056"/>
    <w:rsid w:val="00355FC1"/>
    <w:rsid w:val="00356A21"/>
    <w:rsid w:val="0036032C"/>
    <w:rsid w:val="00363A59"/>
    <w:rsid w:val="003642A5"/>
    <w:rsid w:val="003654E8"/>
    <w:rsid w:val="00365518"/>
    <w:rsid w:val="0036689A"/>
    <w:rsid w:val="003668FD"/>
    <w:rsid w:val="00370166"/>
    <w:rsid w:val="00370488"/>
    <w:rsid w:val="00371756"/>
    <w:rsid w:val="00372AB1"/>
    <w:rsid w:val="003774BF"/>
    <w:rsid w:val="00377737"/>
    <w:rsid w:val="00377937"/>
    <w:rsid w:val="0038006D"/>
    <w:rsid w:val="00380A28"/>
    <w:rsid w:val="00381327"/>
    <w:rsid w:val="00382B72"/>
    <w:rsid w:val="00383783"/>
    <w:rsid w:val="0038384A"/>
    <w:rsid w:val="00387EE3"/>
    <w:rsid w:val="003906BE"/>
    <w:rsid w:val="00390D9F"/>
    <w:rsid w:val="00392F7B"/>
    <w:rsid w:val="00393D23"/>
    <w:rsid w:val="00395501"/>
    <w:rsid w:val="0039713C"/>
    <w:rsid w:val="0039768A"/>
    <w:rsid w:val="00397E1A"/>
    <w:rsid w:val="003A0E06"/>
    <w:rsid w:val="003A32C4"/>
    <w:rsid w:val="003A5F69"/>
    <w:rsid w:val="003A6C27"/>
    <w:rsid w:val="003A7336"/>
    <w:rsid w:val="003B2959"/>
    <w:rsid w:val="003B3D9F"/>
    <w:rsid w:val="003B4032"/>
    <w:rsid w:val="003B4A45"/>
    <w:rsid w:val="003B6F01"/>
    <w:rsid w:val="003C0BFF"/>
    <w:rsid w:val="003C1459"/>
    <w:rsid w:val="003C1F06"/>
    <w:rsid w:val="003C26D9"/>
    <w:rsid w:val="003C3609"/>
    <w:rsid w:val="003C3943"/>
    <w:rsid w:val="003C550C"/>
    <w:rsid w:val="003D07D0"/>
    <w:rsid w:val="003D48AA"/>
    <w:rsid w:val="003D72C2"/>
    <w:rsid w:val="003E10D7"/>
    <w:rsid w:val="003E1A7D"/>
    <w:rsid w:val="003E1B42"/>
    <w:rsid w:val="003E3E5E"/>
    <w:rsid w:val="003E3FDC"/>
    <w:rsid w:val="003E6A1A"/>
    <w:rsid w:val="003E72F5"/>
    <w:rsid w:val="003E7EF5"/>
    <w:rsid w:val="003F151E"/>
    <w:rsid w:val="003F1534"/>
    <w:rsid w:val="003F28A2"/>
    <w:rsid w:val="003F3CB9"/>
    <w:rsid w:val="003F4041"/>
    <w:rsid w:val="003F4568"/>
    <w:rsid w:val="003F4D14"/>
    <w:rsid w:val="003F4EA0"/>
    <w:rsid w:val="003F6383"/>
    <w:rsid w:val="003F652B"/>
    <w:rsid w:val="003F6E0B"/>
    <w:rsid w:val="00401BFA"/>
    <w:rsid w:val="00401D56"/>
    <w:rsid w:val="0040276C"/>
    <w:rsid w:val="004032BD"/>
    <w:rsid w:val="00404640"/>
    <w:rsid w:val="00404ACF"/>
    <w:rsid w:val="00405118"/>
    <w:rsid w:val="00407C28"/>
    <w:rsid w:val="00410088"/>
    <w:rsid w:val="00410D8C"/>
    <w:rsid w:val="00411579"/>
    <w:rsid w:val="00411F92"/>
    <w:rsid w:val="00412468"/>
    <w:rsid w:val="00412719"/>
    <w:rsid w:val="00414F5E"/>
    <w:rsid w:val="00416074"/>
    <w:rsid w:val="00416C6B"/>
    <w:rsid w:val="00416CD2"/>
    <w:rsid w:val="00416EAB"/>
    <w:rsid w:val="004179EF"/>
    <w:rsid w:val="00421011"/>
    <w:rsid w:val="004230A8"/>
    <w:rsid w:val="00423149"/>
    <w:rsid w:val="00423B2B"/>
    <w:rsid w:val="004259F7"/>
    <w:rsid w:val="004303E4"/>
    <w:rsid w:val="00430880"/>
    <w:rsid w:val="0043223E"/>
    <w:rsid w:val="00432F85"/>
    <w:rsid w:val="004332F0"/>
    <w:rsid w:val="00433D5C"/>
    <w:rsid w:val="0043419E"/>
    <w:rsid w:val="004378D7"/>
    <w:rsid w:val="00442B04"/>
    <w:rsid w:val="004431B4"/>
    <w:rsid w:val="00443964"/>
    <w:rsid w:val="00443C01"/>
    <w:rsid w:val="00443DEB"/>
    <w:rsid w:val="004443B1"/>
    <w:rsid w:val="00444828"/>
    <w:rsid w:val="00447F0B"/>
    <w:rsid w:val="0045071D"/>
    <w:rsid w:val="004563A3"/>
    <w:rsid w:val="004600CC"/>
    <w:rsid w:val="0046059E"/>
    <w:rsid w:val="00462357"/>
    <w:rsid w:val="00462D50"/>
    <w:rsid w:val="00463449"/>
    <w:rsid w:val="004668BF"/>
    <w:rsid w:val="004668F1"/>
    <w:rsid w:val="0046705A"/>
    <w:rsid w:val="004673FF"/>
    <w:rsid w:val="00467A28"/>
    <w:rsid w:val="004703BE"/>
    <w:rsid w:val="004706FC"/>
    <w:rsid w:val="00471EE1"/>
    <w:rsid w:val="004727B5"/>
    <w:rsid w:val="00472CFF"/>
    <w:rsid w:val="004744D5"/>
    <w:rsid w:val="00474562"/>
    <w:rsid w:val="004747AC"/>
    <w:rsid w:val="00474D46"/>
    <w:rsid w:val="00475DF9"/>
    <w:rsid w:val="004763C9"/>
    <w:rsid w:val="0047753A"/>
    <w:rsid w:val="00477C7E"/>
    <w:rsid w:val="00484F33"/>
    <w:rsid w:val="0048545B"/>
    <w:rsid w:val="0048557D"/>
    <w:rsid w:val="00490C75"/>
    <w:rsid w:val="0049115F"/>
    <w:rsid w:val="00492B1A"/>
    <w:rsid w:val="004937D8"/>
    <w:rsid w:val="00494CF9"/>
    <w:rsid w:val="00495FE1"/>
    <w:rsid w:val="004962D8"/>
    <w:rsid w:val="00496961"/>
    <w:rsid w:val="00497899"/>
    <w:rsid w:val="004A16C6"/>
    <w:rsid w:val="004A20AB"/>
    <w:rsid w:val="004A23B6"/>
    <w:rsid w:val="004A2E42"/>
    <w:rsid w:val="004A33D7"/>
    <w:rsid w:val="004A36DC"/>
    <w:rsid w:val="004A4A20"/>
    <w:rsid w:val="004A5F07"/>
    <w:rsid w:val="004A7380"/>
    <w:rsid w:val="004B04CD"/>
    <w:rsid w:val="004B080B"/>
    <w:rsid w:val="004B11E8"/>
    <w:rsid w:val="004B1C17"/>
    <w:rsid w:val="004B5FC3"/>
    <w:rsid w:val="004B60ED"/>
    <w:rsid w:val="004B7029"/>
    <w:rsid w:val="004C0756"/>
    <w:rsid w:val="004C2CE7"/>
    <w:rsid w:val="004C3A96"/>
    <w:rsid w:val="004C3C9E"/>
    <w:rsid w:val="004C3FB4"/>
    <w:rsid w:val="004C5BD4"/>
    <w:rsid w:val="004C5D41"/>
    <w:rsid w:val="004D2EBA"/>
    <w:rsid w:val="004D52BD"/>
    <w:rsid w:val="004D545B"/>
    <w:rsid w:val="004D78C6"/>
    <w:rsid w:val="004E0497"/>
    <w:rsid w:val="004E21AB"/>
    <w:rsid w:val="004E2284"/>
    <w:rsid w:val="004E5FEB"/>
    <w:rsid w:val="004E65A0"/>
    <w:rsid w:val="004E67A3"/>
    <w:rsid w:val="004E74BF"/>
    <w:rsid w:val="004E7B26"/>
    <w:rsid w:val="004F089A"/>
    <w:rsid w:val="004F0F22"/>
    <w:rsid w:val="004F1570"/>
    <w:rsid w:val="004F392D"/>
    <w:rsid w:val="004F4082"/>
    <w:rsid w:val="004F4ABA"/>
    <w:rsid w:val="004F6881"/>
    <w:rsid w:val="004F739C"/>
    <w:rsid w:val="004F7FC0"/>
    <w:rsid w:val="00500769"/>
    <w:rsid w:val="00500892"/>
    <w:rsid w:val="00501348"/>
    <w:rsid w:val="005017D8"/>
    <w:rsid w:val="00501B0D"/>
    <w:rsid w:val="00505223"/>
    <w:rsid w:val="005058BA"/>
    <w:rsid w:val="00505F95"/>
    <w:rsid w:val="005120F6"/>
    <w:rsid w:val="005127DD"/>
    <w:rsid w:val="0051528C"/>
    <w:rsid w:val="0051533F"/>
    <w:rsid w:val="005170E1"/>
    <w:rsid w:val="00517F71"/>
    <w:rsid w:val="00520912"/>
    <w:rsid w:val="00521745"/>
    <w:rsid w:val="00524B32"/>
    <w:rsid w:val="00525033"/>
    <w:rsid w:val="00525E9B"/>
    <w:rsid w:val="00530145"/>
    <w:rsid w:val="005304CD"/>
    <w:rsid w:val="00530C7C"/>
    <w:rsid w:val="00530EB4"/>
    <w:rsid w:val="00532795"/>
    <w:rsid w:val="00532C56"/>
    <w:rsid w:val="00532E71"/>
    <w:rsid w:val="00533CCC"/>
    <w:rsid w:val="0053451B"/>
    <w:rsid w:val="00534D3C"/>
    <w:rsid w:val="005361FF"/>
    <w:rsid w:val="00536609"/>
    <w:rsid w:val="0053775D"/>
    <w:rsid w:val="0054038E"/>
    <w:rsid w:val="005409EB"/>
    <w:rsid w:val="005415E4"/>
    <w:rsid w:val="00541A77"/>
    <w:rsid w:val="00542173"/>
    <w:rsid w:val="00542F7A"/>
    <w:rsid w:val="005445E9"/>
    <w:rsid w:val="00544866"/>
    <w:rsid w:val="00545258"/>
    <w:rsid w:val="005461CD"/>
    <w:rsid w:val="005468B1"/>
    <w:rsid w:val="005519DD"/>
    <w:rsid w:val="005524E8"/>
    <w:rsid w:val="00553D24"/>
    <w:rsid w:val="0055500C"/>
    <w:rsid w:val="00555085"/>
    <w:rsid w:val="005559F2"/>
    <w:rsid w:val="005571D7"/>
    <w:rsid w:val="00557E2D"/>
    <w:rsid w:val="0056708E"/>
    <w:rsid w:val="00567716"/>
    <w:rsid w:val="0056788A"/>
    <w:rsid w:val="00570098"/>
    <w:rsid w:val="005700D6"/>
    <w:rsid w:val="005701C1"/>
    <w:rsid w:val="0057031B"/>
    <w:rsid w:val="00570777"/>
    <w:rsid w:val="005709FE"/>
    <w:rsid w:val="00570AE5"/>
    <w:rsid w:val="00571E72"/>
    <w:rsid w:val="00576110"/>
    <w:rsid w:val="00576704"/>
    <w:rsid w:val="00576B76"/>
    <w:rsid w:val="0057756D"/>
    <w:rsid w:val="005811F0"/>
    <w:rsid w:val="00582539"/>
    <w:rsid w:val="00582AD5"/>
    <w:rsid w:val="005831F9"/>
    <w:rsid w:val="00585351"/>
    <w:rsid w:val="0058689B"/>
    <w:rsid w:val="00586D8C"/>
    <w:rsid w:val="00591864"/>
    <w:rsid w:val="00593CE6"/>
    <w:rsid w:val="00594BB0"/>
    <w:rsid w:val="00596FE9"/>
    <w:rsid w:val="005A07E2"/>
    <w:rsid w:val="005A0BBA"/>
    <w:rsid w:val="005A127D"/>
    <w:rsid w:val="005A31E6"/>
    <w:rsid w:val="005A5A2C"/>
    <w:rsid w:val="005A7710"/>
    <w:rsid w:val="005B1044"/>
    <w:rsid w:val="005B1D2A"/>
    <w:rsid w:val="005B2144"/>
    <w:rsid w:val="005B221B"/>
    <w:rsid w:val="005B2F46"/>
    <w:rsid w:val="005B303D"/>
    <w:rsid w:val="005B3DC9"/>
    <w:rsid w:val="005B48F1"/>
    <w:rsid w:val="005B577A"/>
    <w:rsid w:val="005B7B3E"/>
    <w:rsid w:val="005C05D3"/>
    <w:rsid w:val="005C1525"/>
    <w:rsid w:val="005C1693"/>
    <w:rsid w:val="005C1A31"/>
    <w:rsid w:val="005C1C1F"/>
    <w:rsid w:val="005C1F5B"/>
    <w:rsid w:val="005C22E4"/>
    <w:rsid w:val="005C3847"/>
    <w:rsid w:val="005C68D6"/>
    <w:rsid w:val="005C6AE8"/>
    <w:rsid w:val="005C798C"/>
    <w:rsid w:val="005D03E7"/>
    <w:rsid w:val="005D052B"/>
    <w:rsid w:val="005D127D"/>
    <w:rsid w:val="005D3C90"/>
    <w:rsid w:val="005D586A"/>
    <w:rsid w:val="005D621D"/>
    <w:rsid w:val="005D6B3B"/>
    <w:rsid w:val="005D7FAC"/>
    <w:rsid w:val="005E0F5E"/>
    <w:rsid w:val="005E17EA"/>
    <w:rsid w:val="005E2828"/>
    <w:rsid w:val="005E29B4"/>
    <w:rsid w:val="005E356B"/>
    <w:rsid w:val="005E5A7B"/>
    <w:rsid w:val="005E5E8D"/>
    <w:rsid w:val="005E669C"/>
    <w:rsid w:val="005E68DB"/>
    <w:rsid w:val="005E69D6"/>
    <w:rsid w:val="005E6A52"/>
    <w:rsid w:val="005E6E3B"/>
    <w:rsid w:val="005F0D52"/>
    <w:rsid w:val="005F1C7E"/>
    <w:rsid w:val="005F483A"/>
    <w:rsid w:val="005F4AA5"/>
    <w:rsid w:val="005F57F0"/>
    <w:rsid w:val="005F682C"/>
    <w:rsid w:val="00600F9D"/>
    <w:rsid w:val="00601694"/>
    <w:rsid w:val="00602D30"/>
    <w:rsid w:val="006037FB"/>
    <w:rsid w:val="00612113"/>
    <w:rsid w:val="006132CE"/>
    <w:rsid w:val="0061400B"/>
    <w:rsid w:val="00614895"/>
    <w:rsid w:val="00615AB0"/>
    <w:rsid w:val="00615CEB"/>
    <w:rsid w:val="00620605"/>
    <w:rsid w:val="00620763"/>
    <w:rsid w:val="00621E02"/>
    <w:rsid w:val="00623E78"/>
    <w:rsid w:val="00624956"/>
    <w:rsid w:val="00625C91"/>
    <w:rsid w:val="00627E50"/>
    <w:rsid w:val="00630387"/>
    <w:rsid w:val="00630C30"/>
    <w:rsid w:val="0063113F"/>
    <w:rsid w:val="0063525F"/>
    <w:rsid w:val="00635361"/>
    <w:rsid w:val="00635E0D"/>
    <w:rsid w:val="00636A58"/>
    <w:rsid w:val="00636B7F"/>
    <w:rsid w:val="006406FF"/>
    <w:rsid w:val="00640AC4"/>
    <w:rsid w:val="0064283A"/>
    <w:rsid w:val="00642FDE"/>
    <w:rsid w:val="00643151"/>
    <w:rsid w:val="00644F2D"/>
    <w:rsid w:val="00647F49"/>
    <w:rsid w:val="006512AE"/>
    <w:rsid w:val="006517C3"/>
    <w:rsid w:val="00651F8A"/>
    <w:rsid w:val="00652635"/>
    <w:rsid w:val="00652F16"/>
    <w:rsid w:val="00656EB2"/>
    <w:rsid w:val="006571B5"/>
    <w:rsid w:val="00657C2B"/>
    <w:rsid w:val="006600E8"/>
    <w:rsid w:val="00660477"/>
    <w:rsid w:val="0066148C"/>
    <w:rsid w:val="006619A7"/>
    <w:rsid w:val="00661A76"/>
    <w:rsid w:val="006632CD"/>
    <w:rsid w:val="00664EC5"/>
    <w:rsid w:val="00665024"/>
    <w:rsid w:val="00666AB9"/>
    <w:rsid w:val="006705E1"/>
    <w:rsid w:val="00670AD8"/>
    <w:rsid w:val="00670BF2"/>
    <w:rsid w:val="0067125A"/>
    <w:rsid w:val="00671EE0"/>
    <w:rsid w:val="00673830"/>
    <w:rsid w:val="0067415F"/>
    <w:rsid w:val="006761E0"/>
    <w:rsid w:val="00676A82"/>
    <w:rsid w:val="006776D2"/>
    <w:rsid w:val="006778E3"/>
    <w:rsid w:val="006813D4"/>
    <w:rsid w:val="00682937"/>
    <w:rsid w:val="00682C1D"/>
    <w:rsid w:val="0068302B"/>
    <w:rsid w:val="006870D5"/>
    <w:rsid w:val="00691335"/>
    <w:rsid w:val="00691A8D"/>
    <w:rsid w:val="00692812"/>
    <w:rsid w:val="0069467F"/>
    <w:rsid w:val="00694BF0"/>
    <w:rsid w:val="0069507D"/>
    <w:rsid w:val="00695AA3"/>
    <w:rsid w:val="006A0077"/>
    <w:rsid w:val="006A1017"/>
    <w:rsid w:val="006A2F4B"/>
    <w:rsid w:val="006A3E31"/>
    <w:rsid w:val="006A5F6B"/>
    <w:rsid w:val="006A7483"/>
    <w:rsid w:val="006A7564"/>
    <w:rsid w:val="006A7882"/>
    <w:rsid w:val="006B2327"/>
    <w:rsid w:val="006B2360"/>
    <w:rsid w:val="006B36E4"/>
    <w:rsid w:val="006B3943"/>
    <w:rsid w:val="006B468B"/>
    <w:rsid w:val="006B537D"/>
    <w:rsid w:val="006B6867"/>
    <w:rsid w:val="006B75DA"/>
    <w:rsid w:val="006C2002"/>
    <w:rsid w:val="006C25C5"/>
    <w:rsid w:val="006C3DF2"/>
    <w:rsid w:val="006C7430"/>
    <w:rsid w:val="006C79D3"/>
    <w:rsid w:val="006D0371"/>
    <w:rsid w:val="006D0957"/>
    <w:rsid w:val="006D10DA"/>
    <w:rsid w:val="006D3FD3"/>
    <w:rsid w:val="006D4BC1"/>
    <w:rsid w:val="006D4C93"/>
    <w:rsid w:val="006D5489"/>
    <w:rsid w:val="006E0616"/>
    <w:rsid w:val="006E1124"/>
    <w:rsid w:val="006E1378"/>
    <w:rsid w:val="006E197E"/>
    <w:rsid w:val="006E34A0"/>
    <w:rsid w:val="006E4AA4"/>
    <w:rsid w:val="006E7570"/>
    <w:rsid w:val="006E796C"/>
    <w:rsid w:val="006F0DCF"/>
    <w:rsid w:val="006F16AC"/>
    <w:rsid w:val="006F2814"/>
    <w:rsid w:val="006F3BEA"/>
    <w:rsid w:val="006F491E"/>
    <w:rsid w:val="006F67BB"/>
    <w:rsid w:val="006F71FB"/>
    <w:rsid w:val="00700678"/>
    <w:rsid w:val="00701D76"/>
    <w:rsid w:val="00702E5B"/>
    <w:rsid w:val="007033E8"/>
    <w:rsid w:val="0070385B"/>
    <w:rsid w:val="007042C3"/>
    <w:rsid w:val="00705D31"/>
    <w:rsid w:val="00706BFC"/>
    <w:rsid w:val="00706D60"/>
    <w:rsid w:val="00706D83"/>
    <w:rsid w:val="00710721"/>
    <w:rsid w:val="00710767"/>
    <w:rsid w:val="0071175B"/>
    <w:rsid w:val="00712814"/>
    <w:rsid w:val="00712CEF"/>
    <w:rsid w:val="00714A2E"/>
    <w:rsid w:val="00715AEC"/>
    <w:rsid w:val="00715E92"/>
    <w:rsid w:val="007164CA"/>
    <w:rsid w:val="00717BE3"/>
    <w:rsid w:val="00717C74"/>
    <w:rsid w:val="00720226"/>
    <w:rsid w:val="00722761"/>
    <w:rsid w:val="00722A00"/>
    <w:rsid w:val="00723541"/>
    <w:rsid w:val="007239EE"/>
    <w:rsid w:val="00724FD9"/>
    <w:rsid w:val="007256A3"/>
    <w:rsid w:val="007258CD"/>
    <w:rsid w:val="007259D8"/>
    <w:rsid w:val="00725C5B"/>
    <w:rsid w:val="00727BE5"/>
    <w:rsid w:val="007319D0"/>
    <w:rsid w:val="00731F5C"/>
    <w:rsid w:val="0073372F"/>
    <w:rsid w:val="00734D1F"/>
    <w:rsid w:val="00736670"/>
    <w:rsid w:val="00737581"/>
    <w:rsid w:val="007434EC"/>
    <w:rsid w:val="007457DB"/>
    <w:rsid w:val="00745EC3"/>
    <w:rsid w:val="007463B5"/>
    <w:rsid w:val="007467A4"/>
    <w:rsid w:val="007468DB"/>
    <w:rsid w:val="00747829"/>
    <w:rsid w:val="00747A0A"/>
    <w:rsid w:val="00750153"/>
    <w:rsid w:val="0075144A"/>
    <w:rsid w:val="0075352F"/>
    <w:rsid w:val="0075418F"/>
    <w:rsid w:val="00755541"/>
    <w:rsid w:val="00756607"/>
    <w:rsid w:val="00757CCD"/>
    <w:rsid w:val="007624AF"/>
    <w:rsid w:val="00762980"/>
    <w:rsid w:val="00763A20"/>
    <w:rsid w:val="00763B8E"/>
    <w:rsid w:val="00764C28"/>
    <w:rsid w:val="00764C43"/>
    <w:rsid w:val="007664FB"/>
    <w:rsid w:val="007666AF"/>
    <w:rsid w:val="00767FA1"/>
    <w:rsid w:val="00773128"/>
    <w:rsid w:val="0077524C"/>
    <w:rsid w:val="0077597E"/>
    <w:rsid w:val="007759B7"/>
    <w:rsid w:val="0078060F"/>
    <w:rsid w:val="00782784"/>
    <w:rsid w:val="007832DA"/>
    <w:rsid w:val="0078331E"/>
    <w:rsid w:val="00783C98"/>
    <w:rsid w:val="00783EE8"/>
    <w:rsid w:val="007843C3"/>
    <w:rsid w:val="0078540E"/>
    <w:rsid w:val="0078714A"/>
    <w:rsid w:val="00787A0C"/>
    <w:rsid w:val="0079021E"/>
    <w:rsid w:val="00790A9B"/>
    <w:rsid w:val="00791428"/>
    <w:rsid w:val="00791500"/>
    <w:rsid w:val="007924F7"/>
    <w:rsid w:val="00793832"/>
    <w:rsid w:val="00793E85"/>
    <w:rsid w:val="00794D34"/>
    <w:rsid w:val="007960AD"/>
    <w:rsid w:val="00797933"/>
    <w:rsid w:val="007A1D56"/>
    <w:rsid w:val="007A1F62"/>
    <w:rsid w:val="007A21CE"/>
    <w:rsid w:val="007A25EE"/>
    <w:rsid w:val="007A267C"/>
    <w:rsid w:val="007A2E03"/>
    <w:rsid w:val="007A2F33"/>
    <w:rsid w:val="007A4467"/>
    <w:rsid w:val="007A474F"/>
    <w:rsid w:val="007A4BA1"/>
    <w:rsid w:val="007A5C7C"/>
    <w:rsid w:val="007A7D80"/>
    <w:rsid w:val="007B0549"/>
    <w:rsid w:val="007B0C0C"/>
    <w:rsid w:val="007B0D6B"/>
    <w:rsid w:val="007B13E8"/>
    <w:rsid w:val="007B5696"/>
    <w:rsid w:val="007B56FA"/>
    <w:rsid w:val="007B5883"/>
    <w:rsid w:val="007B6122"/>
    <w:rsid w:val="007B6901"/>
    <w:rsid w:val="007B7298"/>
    <w:rsid w:val="007C0473"/>
    <w:rsid w:val="007C2DDF"/>
    <w:rsid w:val="007C5B96"/>
    <w:rsid w:val="007C5F6A"/>
    <w:rsid w:val="007C6E37"/>
    <w:rsid w:val="007C714B"/>
    <w:rsid w:val="007C7587"/>
    <w:rsid w:val="007D0B2E"/>
    <w:rsid w:val="007D1702"/>
    <w:rsid w:val="007D1DE9"/>
    <w:rsid w:val="007D1F9C"/>
    <w:rsid w:val="007D2FE6"/>
    <w:rsid w:val="007D460E"/>
    <w:rsid w:val="007D6273"/>
    <w:rsid w:val="007D7816"/>
    <w:rsid w:val="007E228C"/>
    <w:rsid w:val="007E2A9B"/>
    <w:rsid w:val="007E363C"/>
    <w:rsid w:val="007E37C0"/>
    <w:rsid w:val="007E4F1B"/>
    <w:rsid w:val="007E51D4"/>
    <w:rsid w:val="007E5816"/>
    <w:rsid w:val="007E5DAE"/>
    <w:rsid w:val="007E5FB6"/>
    <w:rsid w:val="007E6951"/>
    <w:rsid w:val="007E69ED"/>
    <w:rsid w:val="007E7002"/>
    <w:rsid w:val="007E780F"/>
    <w:rsid w:val="007E7E9E"/>
    <w:rsid w:val="007F2938"/>
    <w:rsid w:val="007F5ED0"/>
    <w:rsid w:val="007F65F7"/>
    <w:rsid w:val="007F7DEC"/>
    <w:rsid w:val="007F7FFB"/>
    <w:rsid w:val="008005BF"/>
    <w:rsid w:val="00800F77"/>
    <w:rsid w:val="00803B65"/>
    <w:rsid w:val="008042DB"/>
    <w:rsid w:val="00805E57"/>
    <w:rsid w:val="008067BD"/>
    <w:rsid w:val="008079E9"/>
    <w:rsid w:val="00807BD1"/>
    <w:rsid w:val="00812405"/>
    <w:rsid w:val="00812891"/>
    <w:rsid w:val="008148DD"/>
    <w:rsid w:val="00814E1F"/>
    <w:rsid w:val="00815A8A"/>
    <w:rsid w:val="00817102"/>
    <w:rsid w:val="00817579"/>
    <w:rsid w:val="00817BCE"/>
    <w:rsid w:val="00820DA7"/>
    <w:rsid w:val="00821572"/>
    <w:rsid w:val="008220C3"/>
    <w:rsid w:val="00822E56"/>
    <w:rsid w:val="00823212"/>
    <w:rsid w:val="00826929"/>
    <w:rsid w:val="00827AE4"/>
    <w:rsid w:val="008304BC"/>
    <w:rsid w:val="00832431"/>
    <w:rsid w:val="008327CF"/>
    <w:rsid w:val="0083425B"/>
    <w:rsid w:val="00835D9A"/>
    <w:rsid w:val="00836708"/>
    <w:rsid w:val="008373CB"/>
    <w:rsid w:val="00837BF4"/>
    <w:rsid w:val="008408A9"/>
    <w:rsid w:val="008412C4"/>
    <w:rsid w:val="0084197F"/>
    <w:rsid w:val="00841F1B"/>
    <w:rsid w:val="0084308A"/>
    <w:rsid w:val="00843983"/>
    <w:rsid w:val="00844350"/>
    <w:rsid w:val="00844B19"/>
    <w:rsid w:val="0084625B"/>
    <w:rsid w:val="00846FCF"/>
    <w:rsid w:val="00847318"/>
    <w:rsid w:val="00847983"/>
    <w:rsid w:val="0085051F"/>
    <w:rsid w:val="00850761"/>
    <w:rsid w:val="00851227"/>
    <w:rsid w:val="00851511"/>
    <w:rsid w:val="00851B47"/>
    <w:rsid w:val="00851CAF"/>
    <w:rsid w:val="00851DAA"/>
    <w:rsid w:val="00851FD3"/>
    <w:rsid w:val="00853839"/>
    <w:rsid w:val="008565F7"/>
    <w:rsid w:val="0085688E"/>
    <w:rsid w:val="008605F3"/>
    <w:rsid w:val="00860F0D"/>
    <w:rsid w:val="00862403"/>
    <w:rsid w:val="00862D15"/>
    <w:rsid w:val="008643CE"/>
    <w:rsid w:val="008654B8"/>
    <w:rsid w:val="00865D02"/>
    <w:rsid w:val="00870505"/>
    <w:rsid w:val="00871289"/>
    <w:rsid w:val="008729FF"/>
    <w:rsid w:val="00872EA2"/>
    <w:rsid w:val="0087302E"/>
    <w:rsid w:val="00873804"/>
    <w:rsid w:val="008741FC"/>
    <w:rsid w:val="00875328"/>
    <w:rsid w:val="00875493"/>
    <w:rsid w:val="008758DF"/>
    <w:rsid w:val="00875E19"/>
    <w:rsid w:val="00876BCF"/>
    <w:rsid w:val="00876F59"/>
    <w:rsid w:val="008775B8"/>
    <w:rsid w:val="00880D2D"/>
    <w:rsid w:val="00881132"/>
    <w:rsid w:val="0088134C"/>
    <w:rsid w:val="00885848"/>
    <w:rsid w:val="008862BA"/>
    <w:rsid w:val="00887498"/>
    <w:rsid w:val="0089093F"/>
    <w:rsid w:val="008930DC"/>
    <w:rsid w:val="008943BF"/>
    <w:rsid w:val="00895B98"/>
    <w:rsid w:val="008976E1"/>
    <w:rsid w:val="008A1A1F"/>
    <w:rsid w:val="008A56BF"/>
    <w:rsid w:val="008A6851"/>
    <w:rsid w:val="008B1217"/>
    <w:rsid w:val="008B3425"/>
    <w:rsid w:val="008B401C"/>
    <w:rsid w:val="008B678D"/>
    <w:rsid w:val="008B6D5E"/>
    <w:rsid w:val="008B6F44"/>
    <w:rsid w:val="008B7F0B"/>
    <w:rsid w:val="008C1576"/>
    <w:rsid w:val="008C228C"/>
    <w:rsid w:val="008C25D9"/>
    <w:rsid w:val="008C26B5"/>
    <w:rsid w:val="008C2B6A"/>
    <w:rsid w:val="008C3245"/>
    <w:rsid w:val="008C5E0E"/>
    <w:rsid w:val="008C5F7C"/>
    <w:rsid w:val="008C6E75"/>
    <w:rsid w:val="008C7EEE"/>
    <w:rsid w:val="008D410F"/>
    <w:rsid w:val="008D45D6"/>
    <w:rsid w:val="008D4A3E"/>
    <w:rsid w:val="008D7845"/>
    <w:rsid w:val="008E00DB"/>
    <w:rsid w:val="008E0E3E"/>
    <w:rsid w:val="008E190E"/>
    <w:rsid w:val="008E1EC7"/>
    <w:rsid w:val="008E32F5"/>
    <w:rsid w:val="008E43EE"/>
    <w:rsid w:val="008E4926"/>
    <w:rsid w:val="008E4CD9"/>
    <w:rsid w:val="008E67DC"/>
    <w:rsid w:val="008E68A6"/>
    <w:rsid w:val="008E6911"/>
    <w:rsid w:val="008E69F2"/>
    <w:rsid w:val="008F0E5E"/>
    <w:rsid w:val="008F2EB2"/>
    <w:rsid w:val="008F43DE"/>
    <w:rsid w:val="008F44EA"/>
    <w:rsid w:val="008F5517"/>
    <w:rsid w:val="008F5680"/>
    <w:rsid w:val="008F6689"/>
    <w:rsid w:val="008F7665"/>
    <w:rsid w:val="00901047"/>
    <w:rsid w:val="0090542D"/>
    <w:rsid w:val="00905A08"/>
    <w:rsid w:val="00906BEA"/>
    <w:rsid w:val="00906EA3"/>
    <w:rsid w:val="009071CE"/>
    <w:rsid w:val="0091177F"/>
    <w:rsid w:val="009123D5"/>
    <w:rsid w:val="0091450B"/>
    <w:rsid w:val="0091500F"/>
    <w:rsid w:val="0091550C"/>
    <w:rsid w:val="00920366"/>
    <w:rsid w:val="00920C11"/>
    <w:rsid w:val="009231A1"/>
    <w:rsid w:val="0092332F"/>
    <w:rsid w:val="00924E73"/>
    <w:rsid w:val="00933408"/>
    <w:rsid w:val="00933A2A"/>
    <w:rsid w:val="00933F1E"/>
    <w:rsid w:val="00934C34"/>
    <w:rsid w:val="00934CEA"/>
    <w:rsid w:val="0093538A"/>
    <w:rsid w:val="009407B6"/>
    <w:rsid w:val="00940BCB"/>
    <w:rsid w:val="00941B9E"/>
    <w:rsid w:val="0094267C"/>
    <w:rsid w:val="009430A9"/>
    <w:rsid w:val="00943645"/>
    <w:rsid w:val="009444A1"/>
    <w:rsid w:val="00945A9D"/>
    <w:rsid w:val="00947105"/>
    <w:rsid w:val="00950134"/>
    <w:rsid w:val="009501AB"/>
    <w:rsid w:val="009503A4"/>
    <w:rsid w:val="0095113B"/>
    <w:rsid w:val="0095416E"/>
    <w:rsid w:val="00954412"/>
    <w:rsid w:val="00956A30"/>
    <w:rsid w:val="00957386"/>
    <w:rsid w:val="00962312"/>
    <w:rsid w:val="0096286C"/>
    <w:rsid w:val="00965C00"/>
    <w:rsid w:val="00965CA2"/>
    <w:rsid w:val="009666F3"/>
    <w:rsid w:val="00966C67"/>
    <w:rsid w:val="0096777A"/>
    <w:rsid w:val="0097018E"/>
    <w:rsid w:val="0097024E"/>
    <w:rsid w:val="009702C6"/>
    <w:rsid w:val="009722B1"/>
    <w:rsid w:val="009734FE"/>
    <w:rsid w:val="00974552"/>
    <w:rsid w:val="00974960"/>
    <w:rsid w:val="00974BDB"/>
    <w:rsid w:val="00975793"/>
    <w:rsid w:val="00981162"/>
    <w:rsid w:val="009816F1"/>
    <w:rsid w:val="0098190E"/>
    <w:rsid w:val="00981F88"/>
    <w:rsid w:val="00983BA4"/>
    <w:rsid w:val="00984FC2"/>
    <w:rsid w:val="00986ADB"/>
    <w:rsid w:val="009903F8"/>
    <w:rsid w:val="00991A27"/>
    <w:rsid w:val="009924DE"/>
    <w:rsid w:val="00993D02"/>
    <w:rsid w:val="009950A2"/>
    <w:rsid w:val="00997F4A"/>
    <w:rsid w:val="009A2713"/>
    <w:rsid w:val="009A2BD6"/>
    <w:rsid w:val="009A42EA"/>
    <w:rsid w:val="009A5891"/>
    <w:rsid w:val="009A6817"/>
    <w:rsid w:val="009B147B"/>
    <w:rsid w:val="009B24E6"/>
    <w:rsid w:val="009B4146"/>
    <w:rsid w:val="009B5173"/>
    <w:rsid w:val="009B658F"/>
    <w:rsid w:val="009B65A7"/>
    <w:rsid w:val="009B69DF"/>
    <w:rsid w:val="009B7133"/>
    <w:rsid w:val="009C08A1"/>
    <w:rsid w:val="009C18F2"/>
    <w:rsid w:val="009C1C3F"/>
    <w:rsid w:val="009C1D01"/>
    <w:rsid w:val="009C1EDB"/>
    <w:rsid w:val="009C34C4"/>
    <w:rsid w:val="009C36C5"/>
    <w:rsid w:val="009C50E2"/>
    <w:rsid w:val="009C5D17"/>
    <w:rsid w:val="009C609F"/>
    <w:rsid w:val="009C6AB4"/>
    <w:rsid w:val="009D205A"/>
    <w:rsid w:val="009D3559"/>
    <w:rsid w:val="009D553F"/>
    <w:rsid w:val="009D5B05"/>
    <w:rsid w:val="009D5D7F"/>
    <w:rsid w:val="009D633E"/>
    <w:rsid w:val="009D7771"/>
    <w:rsid w:val="009E0A43"/>
    <w:rsid w:val="009E0D35"/>
    <w:rsid w:val="009E3434"/>
    <w:rsid w:val="009E4B62"/>
    <w:rsid w:val="009E625B"/>
    <w:rsid w:val="009E68D3"/>
    <w:rsid w:val="009E7C82"/>
    <w:rsid w:val="009E7F37"/>
    <w:rsid w:val="009F1AB8"/>
    <w:rsid w:val="009F520C"/>
    <w:rsid w:val="009F5840"/>
    <w:rsid w:val="00A0749F"/>
    <w:rsid w:val="00A0778B"/>
    <w:rsid w:val="00A07792"/>
    <w:rsid w:val="00A10F3D"/>
    <w:rsid w:val="00A10FF5"/>
    <w:rsid w:val="00A110D9"/>
    <w:rsid w:val="00A140A3"/>
    <w:rsid w:val="00A143F4"/>
    <w:rsid w:val="00A14927"/>
    <w:rsid w:val="00A14B4B"/>
    <w:rsid w:val="00A1624C"/>
    <w:rsid w:val="00A172E7"/>
    <w:rsid w:val="00A22440"/>
    <w:rsid w:val="00A22540"/>
    <w:rsid w:val="00A23775"/>
    <w:rsid w:val="00A240B7"/>
    <w:rsid w:val="00A24698"/>
    <w:rsid w:val="00A26A17"/>
    <w:rsid w:val="00A31687"/>
    <w:rsid w:val="00A3438A"/>
    <w:rsid w:val="00A36B32"/>
    <w:rsid w:val="00A40B12"/>
    <w:rsid w:val="00A4285F"/>
    <w:rsid w:val="00A4295F"/>
    <w:rsid w:val="00A43521"/>
    <w:rsid w:val="00A435DB"/>
    <w:rsid w:val="00A43CF1"/>
    <w:rsid w:val="00A45296"/>
    <w:rsid w:val="00A465AA"/>
    <w:rsid w:val="00A466EC"/>
    <w:rsid w:val="00A50262"/>
    <w:rsid w:val="00A506FB"/>
    <w:rsid w:val="00A50FF7"/>
    <w:rsid w:val="00A518CA"/>
    <w:rsid w:val="00A526C1"/>
    <w:rsid w:val="00A546CD"/>
    <w:rsid w:val="00A54C45"/>
    <w:rsid w:val="00A55263"/>
    <w:rsid w:val="00A552B6"/>
    <w:rsid w:val="00A569A6"/>
    <w:rsid w:val="00A56E11"/>
    <w:rsid w:val="00A56FED"/>
    <w:rsid w:val="00A57B6B"/>
    <w:rsid w:val="00A600B3"/>
    <w:rsid w:val="00A60854"/>
    <w:rsid w:val="00A61342"/>
    <w:rsid w:val="00A6184E"/>
    <w:rsid w:val="00A63FED"/>
    <w:rsid w:val="00A6438B"/>
    <w:rsid w:val="00A65F94"/>
    <w:rsid w:val="00A668F7"/>
    <w:rsid w:val="00A677D3"/>
    <w:rsid w:val="00A6791B"/>
    <w:rsid w:val="00A70163"/>
    <w:rsid w:val="00A7197E"/>
    <w:rsid w:val="00A73081"/>
    <w:rsid w:val="00A73410"/>
    <w:rsid w:val="00A7407F"/>
    <w:rsid w:val="00A742E3"/>
    <w:rsid w:val="00A749C0"/>
    <w:rsid w:val="00A74CA6"/>
    <w:rsid w:val="00A74DAE"/>
    <w:rsid w:val="00A751D2"/>
    <w:rsid w:val="00A756D9"/>
    <w:rsid w:val="00A76CBA"/>
    <w:rsid w:val="00A76F01"/>
    <w:rsid w:val="00A80235"/>
    <w:rsid w:val="00A804CF"/>
    <w:rsid w:val="00A81790"/>
    <w:rsid w:val="00A81FA1"/>
    <w:rsid w:val="00A83490"/>
    <w:rsid w:val="00A835F1"/>
    <w:rsid w:val="00A840B1"/>
    <w:rsid w:val="00A844FD"/>
    <w:rsid w:val="00A85B3E"/>
    <w:rsid w:val="00A85DEF"/>
    <w:rsid w:val="00A85FB0"/>
    <w:rsid w:val="00A86B8C"/>
    <w:rsid w:val="00A86E69"/>
    <w:rsid w:val="00A9304A"/>
    <w:rsid w:val="00A94B9E"/>
    <w:rsid w:val="00A94CA5"/>
    <w:rsid w:val="00A968E5"/>
    <w:rsid w:val="00AA0774"/>
    <w:rsid w:val="00AA126F"/>
    <w:rsid w:val="00AA1AFD"/>
    <w:rsid w:val="00AA1B3E"/>
    <w:rsid w:val="00AA349A"/>
    <w:rsid w:val="00AA6B57"/>
    <w:rsid w:val="00AA7905"/>
    <w:rsid w:val="00AB067E"/>
    <w:rsid w:val="00AB1E83"/>
    <w:rsid w:val="00AB2204"/>
    <w:rsid w:val="00AB247C"/>
    <w:rsid w:val="00AB2BD3"/>
    <w:rsid w:val="00AB3686"/>
    <w:rsid w:val="00AB66D9"/>
    <w:rsid w:val="00AB6FC3"/>
    <w:rsid w:val="00AB7567"/>
    <w:rsid w:val="00AC0093"/>
    <w:rsid w:val="00AC16E7"/>
    <w:rsid w:val="00AC210E"/>
    <w:rsid w:val="00AC2361"/>
    <w:rsid w:val="00AC434F"/>
    <w:rsid w:val="00AC48F5"/>
    <w:rsid w:val="00AC7AFF"/>
    <w:rsid w:val="00AC7DFB"/>
    <w:rsid w:val="00AD0555"/>
    <w:rsid w:val="00AD0636"/>
    <w:rsid w:val="00AD1F5C"/>
    <w:rsid w:val="00AD2076"/>
    <w:rsid w:val="00AD214A"/>
    <w:rsid w:val="00AD38FF"/>
    <w:rsid w:val="00AD417C"/>
    <w:rsid w:val="00AD4781"/>
    <w:rsid w:val="00AD6849"/>
    <w:rsid w:val="00AD7848"/>
    <w:rsid w:val="00AE22B9"/>
    <w:rsid w:val="00AE4280"/>
    <w:rsid w:val="00AE47C8"/>
    <w:rsid w:val="00AE53A2"/>
    <w:rsid w:val="00AE5CC2"/>
    <w:rsid w:val="00AE61B2"/>
    <w:rsid w:val="00AE7354"/>
    <w:rsid w:val="00AF57EE"/>
    <w:rsid w:val="00AF6537"/>
    <w:rsid w:val="00AF76C0"/>
    <w:rsid w:val="00B020F0"/>
    <w:rsid w:val="00B028D7"/>
    <w:rsid w:val="00B02D70"/>
    <w:rsid w:val="00B034AA"/>
    <w:rsid w:val="00B06AE9"/>
    <w:rsid w:val="00B070A7"/>
    <w:rsid w:val="00B07A25"/>
    <w:rsid w:val="00B10283"/>
    <w:rsid w:val="00B107A3"/>
    <w:rsid w:val="00B10D97"/>
    <w:rsid w:val="00B14480"/>
    <w:rsid w:val="00B14F22"/>
    <w:rsid w:val="00B15406"/>
    <w:rsid w:val="00B15862"/>
    <w:rsid w:val="00B163D9"/>
    <w:rsid w:val="00B176D1"/>
    <w:rsid w:val="00B179A6"/>
    <w:rsid w:val="00B20098"/>
    <w:rsid w:val="00B21CCA"/>
    <w:rsid w:val="00B21F60"/>
    <w:rsid w:val="00B22299"/>
    <w:rsid w:val="00B227B9"/>
    <w:rsid w:val="00B2355A"/>
    <w:rsid w:val="00B23752"/>
    <w:rsid w:val="00B23909"/>
    <w:rsid w:val="00B24F23"/>
    <w:rsid w:val="00B25C3C"/>
    <w:rsid w:val="00B269A7"/>
    <w:rsid w:val="00B3042E"/>
    <w:rsid w:val="00B3051B"/>
    <w:rsid w:val="00B30F19"/>
    <w:rsid w:val="00B317E7"/>
    <w:rsid w:val="00B32906"/>
    <w:rsid w:val="00B33E48"/>
    <w:rsid w:val="00B33F2B"/>
    <w:rsid w:val="00B3586D"/>
    <w:rsid w:val="00B35AFE"/>
    <w:rsid w:val="00B35B66"/>
    <w:rsid w:val="00B37E28"/>
    <w:rsid w:val="00B37E5F"/>
    <w:rsid w:val="00B4035A"/>
    <w:rsid w:val="00B40789"/>
    <w:rsid w:val="00B411A8"/>
    <w:rsid w:val="00B4164F"/>
    <w:rsid w:val="00B423D8"/>
    <w:rsid w:val="00B4296B"/>
    <w:rsid w:val="00B44956"/>
    <w:rsid w:val="00B4555B"/>
    <w:rsid w:val="00B46498"/>
    <w:rsid w:val="00B46623"/>
    <w:rsid w:val="00B507BA"/>
    <w:rsid w:val="00B5140A"/>
    <w:rsid w:val="00B51775"/>
    <w:rsid w:val="00B54092"/>
    <w:rsid w:val="00B55AAA"/>
    <w:rsid w:val="00B5682E"/>
    <w:rsid w:val="00B576E6"/>
    <w:rsid w:val="00B6069C"/>
    <w:rsid w:val="00B60B4E"/>
    <w:rsid w:val="00B641B6"/>
    <w:rsid w:val="00B65511"/>
    <w:rsid w:val="00B65976"/>
    <w:rsid w:val="00B67423"/>
    <w:rsid w:val="00B7091D"/>
    <w:rsid w:val="00B7164B"/>
    <w:rsid w:val="00B71658"/>
    <w:rsid w:val="00B717FC"/>
    <w:rsid w:val="00B71879"/>
    <w:rsid w:val="00B7244B"/>
    <w:rsid w:val="00B72E75"/>
    <w:rsid w:val="00B72FA3"/>
    <w:rsid w:val="00B73C61"/>
    <w:rsid w:val="00B73FB0"/>
    <w:rsid w:val="00B777DA"/>
    <w:rsid w:val="00B8169D"/>
    <w:rsid w:val="00B81721"/>
    <w:rsid w:val="00B82933"/>
    <w:rsid w:val="00B82FB0"/>
    <w:rsid w:val="00B839B3"/>
    <w:rsid w:val="00B8413F"/>
    <w:rsid w:val="00B84184"/>
    <w:rsid w:val="00B847F2"/>
    <w:rsid w:val="00B8508D"/>
    <w:rsid w:val="00B85205"/>
    <w:rsid w:val="00B85413"/>
    <w:rsid w:val="00B854D6"/>
    <w:rsid w:val="00B86068"/>
    <w:rsid w:val="00B8616B"/>
    <w:rsid w:val="00B9019D"/>
    <w:rsid w:val="00B91DDD"/>
    <w:rsid w:val="00B93FDB"/>
    <w:rsid w:val="00B94667"/>
    <w:rsid w:val="00B95C76"/>
    <w:rsid w:val="00B96603"/>
    <w:rsid w:val="00B96951"/>
    <w:rsid w:val="00B9702E"/>
    <w:rsid w:val="00B979F1"/>
    <w:rsid w:val="00BA33C9"/>
    <w:rsid w:val="00BA37C0"/>
    <w:rsid w:val="00BA4112"/>
    <w:rsid w:val="00BA6B50"/>
    <w:rsid w:val="00BA6E9E"/>
    <w:rsid w:val="00BB1A46"/>
    <w:rsid w:val="00BB5BCC"/>
    <w:rsid w:val="00BB70B6"/>
    <w:rsid w:val="00BB78F8"/>
    <w:rsid w:val="00BC29DE"/>
    <w:rsid w:val="00BC5178"/>
    <w:rsid w:val="00BC6342"/>
    <w:rsid w:val="00BD2261"/>
    <w:rsid w:val="00BD26B2"/>
    <w:rsid w:val="00BD4869"/>
    <w:rsid w:val="00BD4D0E"/>
    <w:rsid w:val="00BD6755"/>
    <w:rsid w:val="00BD70FF"/>
    <w:rsid w:val="00BD775E"/>
    <w:rsid w:val="00BE4515"/>
    <w:rsid w:val="00BE45A3"/>
    <w:rsid w:val="00BE5D1E"/>
    <w:rsid w:val="00BE63E9"/>
    <w:rsid w:val="00BE6585"/>
    <w:rsid w:val="00BE6586"/>
    <w:rsid w:val="00BF07AF"/>
    <w:rsid w:val="00BF191F"/>
    <w:rsid w:val="00BF1C06"/>
    <w:rsid w:val="00BF1CB8"/>
    <w:rsid w:val="00BF23C2"/>
    <w:rsid w:val="00BF2405"/>
    <w:rsid w:val="00BF2429"/>
    <w:rsid w:val="00BF33D0"/>
    <w:rsid w:val="00BF4600"/>
    <w:rsid w:val="00BF5099"/>
    <w:rsid w:val="00BF57C9"/>
    <w:rsid w:val="00BF5F79"/>
    <w:rsid w:val="00BF6693"/>
    <w:rsid w:val="00BF6F72"/>
    <w:rsid w:val="00C001D8"/>
    <w:rsid w:val="00C012E5"/>
    <w:rsid w:val="00C032F8"/>
    <w:rsid w:val="00C0359A"/>
    <w:rsid w:val="00C0385F"/>
    <w:rsid w:val="00C0389D"/>
    <w:rsid w:val="00C04D03"/>
    <w:rsid w:val="00C0504C"/>
    <w:rsid w:val="00C07C19"/>
    <w:rsid w:val="00C101D8"/>
    <w:rsid w:val="00C10636"/>
    <w:rsid w:val="00C108B1"/>
    <w:rsid w:val="00C11C6F"/>
    <w:rsid w:val="00C13351"/>
    <w:rsid w:val="00C13687"/>
    <w:rsid w:val="00C155CB"/>
    <w:rsid w:val="00C15FAA"/>
    <w:rsid w:val="00C1611B"/>
    <w:rsid w:val="00C1710A"/>
    <w:rsid w:val="00C20DB1"/>
    <w:rsid w:val="00C20E0A"/>
    <w:rsid w:val="00C2267C"/>
    <w:rsid w:val="00C22AAE"/>
    <w:rsid w:val="00C247A1"/>
    <w:rsid w:val="00C24870"/>
    <w:rsid w:val="00C275EC"/>
    <w:rsid w:val="00C2772A"/>
    <w:rsid w:val="00C27CFC"/>
    <w:rsid w:val="00C30813"/>
    <w:rsid w:val="00C30DE9"/>
    <w:rsid w:val="00C311BD"/>
    <w:rsid w:val="00C324EE"/>
    <w:rsid w:val="00C32784"/>
    <w:rsid w:val="00C33398"/>
    <w:rsid w:val="00C33464"/>
    <w:rsid w:val="00C336B0"/>
    <w:rsid w:val="00C336B3"/>
    <w:rsid w:val="00C344F6"/>
    <w:rsid w:val="00C34731"/>
    <w:rsid w:val="00C36EEF"/>
    <w:rsid w:val="00C3710F"/>
    <w:rsid w:val="00C37714"/>
    <w:rsid w:val="00C37BE6"/>
    <w:rsid w:val="00C37C4B"/>
    <w:rsid w:val="00C42315"/>
    <w:rsid w:val="00C42DC3"/>
    <w:rsid w:val="00C4369D"/>
    <w:rsid w:val="00C44D2A"/>
    <w:rsid w:val="00C45254"/>
    <w:rsid w:val="00C45BC8"/>
    <w:rsid w:val="00C47291"/>
    <w:rsid w:val="00C47447"/>
    <w:rsid w:val="00C47BAE"/>
    <w:rsid w:val="00C51572"/>
    <w:rsid w:val="00C51AE4"/>
    <w:rsid w:val="00C51B2F"/>
    <w:rsid w:val="00C51F66"/>
    <w:rsid w:val="00C52FA3"/>
    <w:rsid w:val="00C55F2F"/>
    <w:rsid w:val="00C617E4"/>
    <w:rsid w:val="00C63B38"/>
    <w:rsid w:val="00C63B8F"/>
    <w:rsid w:val="00C65697"/>
    <w:rsid w:val="00C6701C"/>
    <w:rsid w:val="00C70AEB"/>
    <w:rsid w:val="00C7287A"/>
    <w:rsid w:val="00C739B0"/>
    <w:rsid w:val="00C73B19"/>
    <w:rsid w:val="00C75A09"/>
    <w:rsid w:val="00C761A5"/>
    <w:rsid w:val="00C80D65"/>
    <w:rsid w:val="00C80D9A"/>
    <w:rsid w:val="00C817FB"/>
    <w:rsid w:val="00C83DCD"/>
    <w:rsid w:val="00C85251"/>
    <w:rsid w:val="00C853C1"/>
    <w:rsid w:val="00C87908"/>
    <w:rsid w:val="00C87C52"/>
    <w:rsid w:val="00C90B53"/>
    <w:rsid w:val="00C90B7F"/>
    <w:rsid w:val="00C915B0"/>
    <w:rsid w:val="00C91A19"/>
    <w:rsid w:val="00C93B6D"/>
    <w:rsid w:val="00C93DD5"/>
    <w:rsid w:val="00C96379"/>
    <w:rsid w:val="00C97FB0"/>
    <w:rsid w:val="00CA068E"/>
    <w:rsid w:val="00CA2369"/>
    <w:rsid w:val="00CA4049"/>
    <w:rsid w:val="00CA42C7"/>
    <w:rsid w:val="00CA722F"/>
    <w:rsid w:val="00CB1955"/>
    <w:rsid w:val="00CB1B7C"/>
    <w:rsid w:val="00CB3896"/>
    <w:rsid w:val="00CB4461"/>
    <w:rsid w:val="00CB4ADD"/>
    <w:rsid w:val="00CB5722"/>
    <w:rsid w:val="00CB5B02"/>
    <w:rsid w:val="00CB606F"/>
    <w:rsid w:val="00CB6D3E"/>
    <w:rsid w:val="00CB7344"/>
    <w:rsid w:val="00CC146C"/>
    <w:rsid w:val="00CC1C79"/>
    <w:rsid w:val="00CC2B3D"/>
    <w:rsid w:val="00CC434A"/>
    <w:rsid w:val="00CC44E7"/>
    <w:rsid w:val="00CC691B"/>
    <w:rsid w:val="00CC73EE"/>
    <w:rsid w:val="00CD08B6"/>
    <w:rsid w:val="00CD0C6F"/>
    <w:rsid w:val="00CD1D66"/>
    <w:rsid w:val="00CD2420"/>
    <w:rsid w:val="00CD26A8"/>
    <w:rsid w:val="00CD297A"/>
    <w:rsid w:val="00CD3608"/>
    <w:rsid w:val="00CD4D93"/>
    <w:rsid w:val="00CD61AD"/>
    <w:rsid w:val="00CD666C"/>
    <w:rsid w:val="00CD7E3B"/>
    <w:rsid w:val="00CE0E9B"/>
    <w:rsid w:val="00CE1A6B"/>
    <w:rsid w:val="00CE328C"/>
    <w:rsid w:val="00CE4085"/>
    <w:rsid w:val="00CE4D00"/>
    <w:rsid w:val="00CE59EF"/>
    <w:rsid w:val="00CF00C9"/>
    <w:rsid w:val="00CF07AF"/>
    <w:rsid w:val="00CF1701"/>
    <w:rsid w:val="00CF1CCB"/>
    <w:rsid w:val="00CF2EB3"/>
    <w:rsid w:val="00CF3796"/>
    <w:rsid w:val="00CF49BC"/>
    <w:rsid w:val="00CF5A32"/>
    <w:rsid w:val="00CF609B"/>
    <w:rsid w:val="00CF6BBD"/>
    <w:rsid w:val="00D01498"/>
    <w:rsid w:val="00D01B17"/>
    <w:rsid w:val="00D01B49"/>
    <w:rsid w:val="00D023F1"/>
    <w:rsid w:val="00D026F5"/>
    <w:rsid w:val="00D02E55"/>
    <w:rsid w:val="00D034C1"/>
    <w:rsid w:val="00D04A78"/>
    <w:rsid w:val="00D06D51"/>
    <w:rsid w:val="00D1004E"/>
    <w:rsid w:val="00D10B3E"/>
    <w:rsid w:val="00D12C08"/>
    <w:rsid w:val="00D130CB"/>
    <w:rsid w:val="00D15919"/>
    <w:rsid w:val="00D203D6"/>
    <w:rsid w:val="00D209FD"/>
    <w:rsid w:val="00D20C55"/>
    <w:rsid w:val="00D21ED4"/>
    <w:rsid w:val="00D238E9"/>
    <w:rsid w:val="00D25000"/>
    <w:rsid w:val="00D25B00"/>
    <w:rsid w:val="00D26120"/>
    <w:rsid w:val="00D26EF3"/>
    <w:rsid w:val="00D30FA5"/>
    <w:rsid w:val="00D33319"/>
    <w:rsid w:val="00D33969"/>
    <w:rsid w:val="00D33B77"/>
    <w:rsid w:val="00D34097"/>
    <w:rsid w:val="00D3455C"/>
    <w:rsid w:val="00D34587"/>
    <w:rsid w:val="00D4083D"/>
    <w:rsid w:val="00D40D7D"/>
    <w:rsid w:val="00D4397A"/>
    <w:rsid w:val="00D5037C"/>
    <w:rsid w:val="00D50E3B"/>
    <w:rsid w:val="00D51464"/>
    <w:rsid w:val="00D51553"/>
    <w:rsid w:val="00D520F7"/>
    <w:rsid w:val="00D529F6"/>
    <w:rsid w:val="00D55291"/>
    <w:rsid w:val="00D61C97"/>
    <w:rsid w:val="00D61FFB"/>
    <w:rsid w:val="00D628D3"/>
    <w:rsid w:val="00D635F4"/>
    <w:rsid w:val="00D637ED"/>
    <w:rsid w:val="00D63C0B"/>
    <w:rsid w:val="00D71C05"/>
    <w:rsid w:val="00D71D59"/>
    <w:rsid w:val="00D74D51"/>
    <w:rsid w:val="00D74DDF"/>
    <w:rsid w:val="00D769B1"/>
    <w:rsid w:val="00D76D5E"/>
    <w:rsid w:val="00D80899"/>
    <w:rsid w:val="00D8116E"/>
    <w:rsid w:val="00D81F4B"/>
    <w:rsid w:val="00D8217F"/>
    <w:rsid w:val="00D82424"/>
    <w:rsid w:val="00D825F9"/>
    <w:rsid w:val="00D84FAE"/>
    <w:rsid w:val="00D85069"/>
    <w:rsid w:val="00D87852"/>
    <w:rsid w:val="00D90EA7"/>
    <w:rsid w:val="00D9163B"/>
    <w:rsid w:val="00D919C0"/>
    <w:rsid w:val="00D921C1"/>
    <w:rsid w:val="00D92464"/>
    <w:rsid w:val="00D924F7"/>
    <w:rsid w:val="00D94B70"/>
    <w:rsid w:val="00D956CB"/>
    <w:rsid w:val="00D958D4"/>
    <w:rsid w:val="00D977E3"/>
    <w:rsid w:val="00D97C14"/>
    <w:rsid w:val="00DA0150"/>
    <w:rsid w:val="00DA050F"/>
    <w:rsid w:val="00DA06DD"/>
    <w:rsid w:val="00DA1CF0"/>
    <w:rsid w:val="00DA25BD"/>
    <w:rsid w:val="00DA314B"/>
    <w:rsid w:val="00DA3F62"/>
    <w:rsid w:val="00DA530B"/>
    <w:rsid w:val="00DA6894"/>
    <w:rsid w:val="00DA7AA6"/>
    <w:rsid w:val="00DB1297"/>
    <w:rsid w:val="00DB2059"/>
    <w:rsid w:val="00DB26B5"/>
    <w:rsid w:val="00DB2D1F"/>
    <w:rsid w:val="00DB5068"/>
    <w:rsid w:val="00DB57B6"/>
    <w:rsid w:val="00DB7DB8"/>
    <w:rsid w:val="00DC070F"/>
    <w:rsid w:val="00DC1B2E"/>
    <w:rsid w:val="00DC222E"/>
    <w:rsid w:val="00DC29F3"/>
    <w:rsid w:val="00DC2D9D"/>
    <w:rsid w:val="00DC3236"/>
    <w:rsid w:val="00DC4207"/>
    <w:rsid w:val="00DC487D"/>
    <w:rsid w:val="00DC53E9"/>
    <w:rsid w:val="00DC5A1B"/>
    <w:rsid w:val="00DC671F"/>
    <w:rsid w:val="00DC6969"/>
    <w:rsid w:val="00DC6D19"/>
    <w:rsid w:val="00DC7167"/>
    <w:rsid w:val="00DD2481"/>
    <w:rsid w:val="00DD249C"/>
    <w:rsid w:val="00DD3AD0"/>
    <w:rsid w:val="00DD4953"/>
    <w:rsid w:val="00DD4A5D"/>
    <w:rsid w:val="00DD5211"/>
    <w:rsid w:val="00DD7504"/>
    <w:rsid w:val="00DE020E"/>
    <w:rsid w:val="00DE0942"/>
    <w:rsid w:val="00DE0ABF"/>
    <w:rsid w:val="00DE21F3"/>
    <w:rsid w:val="00DE252A"/>
    <w:rsid w:val="00DE2566"/>
    <w:rsid w:val="00DF09B3"/>
    <w:rsid w:val="00DF1466"/>
    <w:rsid w:val="00DF1F11"/>
    <w:rsid w:val="00DF3043"/>
    <w:rsid w:val="00DF3E1C"/>
    <w:rsid w:val="00DF4259"/>
    <w:rsid w:val="00DF4754"/>
    <w:rsid w:val="00DF4C4A"/>
    <w:rsid w:val="00DF5B45"/>
    <w:rsid w:val="00E00653"/>
    <w:rsid w:val="00E012BC"/>
    <w:rsid w:val="00E0515E"/>
    <w:rsid w:val="00E07CBE"/>
    <w:rsid w:val="00E10DDE"/>
    <w:rsid w:val="00E127A1"/>
    <w:rsid w:val="00E136AD"/>
    <w:rsid w:val="00E17A04"/>
    <w:rsid w:val="00E17FC8"/>
    <w:rsid w:val="00E202CC"/>
    <w:rsid w:val="00E20FE6"/>
    <w:rsid w:val="00E21B08"/>
    <w:rsid w:val="00E21D3C"/>
    <w:rsid w:val="00E21D49"/>
    <w:rsid w:val="00E22362"/>
    <w:rsid w:val="00E235E0"/>
    <w:rsid w:val="00E2373B"/>
    <w:rsid w:val="00E309C4"/>
    <w:rsid w:val="00E30E98"/>
    <w:rsid w:val="00E30F36"/>
    <w:rsid w:val="00E33649"/>
    <w:rsid w:val="00E344C6"/>
    <w:rsid w:val="00E347D5"/>
    <w:rsid w:val="00E36035"/>
    <w:rsid w:val="00E368C9"/>
    <w:rsid w:val="00E37FCD"/>
    <w:rsid w:val="00E40284"/>
    <w:rsid w:val="00E413BF"/>
    <w:rsid w:val="00E4321D"/>
    <w:rsid w:val="00E4653C"/>
    <w:rsid w:val="00E467C7"/>
    <w:rsid w:val="00E471E8"/>
    <w:rsid w:val="00E47A6C"/>
    <w:rsid w:val="00E501DD"/>
    <w:rsid w:val="00E50301"/>
    <w:rsid w:val="00E50828"/>
    <w:rsid w:val="00E51E6A"/>
    <w:rsid w:val="00E524C7"/>
    <w:rsid w:val="00E52F6B"/>
    <w:rsid w:val="00E541C4"/>
    <w:rsid w:val="00E55C29"/>
    <w:rsid w:val="00E55FC2"/>
    <w:rsid w:val="00E56D9F"/>
    <w:rsid w:val="00E57D09"/>
    <w:rsid w:val="00E60057"/>
    <w:rsid w:val="00E60766"/>
    <w:rsid w:val="00E60957"/>
    <w:rsid w:val="00E628C5"/>
    <w:rsid w:val="00E638D9"/>
    <w:rsid w:val="00E653C0"/>
    <w:rsid w:val="00E65450"/>
    <w:rsid w:val="00E66DDE"/>
    <w:rsid w:val="00E6762B"/>
    <w:rsid w:val="00E67898"/>
    <w:rsid w:val="00E678BA"/>
    <w:rsid w:val="00E7029F"/>
    <w:rsid w:val="00E70AD8"/>
    <w:rsid w:val="00E7105F"/>
    <w:rsid w:val="00E71455"/>
    <w:rsid w:val="00E7227F"/>
    <w:rsid w:val="00E73FD8"/>
    <w:rsid w:val="00E74555"/>
    <w:rsid w:val="00E74785"/>
    <w:rsid w:val="00E75762"/>
    <w:rsid w:val="00E75B67"/>
    <w:rsid w:val="00E75E34"/>
    <w:rsid w:val="00E772EC"/>
    <w:rsid w:val="00E81AF3"/>
    <w:rsid w:val="00E82E8B"/>
    <w:rsid w:val="00E838D2"/>
    <w:rsid w:val="00E8415D"/>
    <w:rsid w:val="00E8529F"/>
    <w:rsid w:val="00E856B3"/>
    <w:rsid w:val="00E864BA"/>
    <w:rsid w:val="00E87957"/>
    <w:rsid w:val="00E87994"/>
    <w:rsid w:val="00E9059B"/>
    <w:rsid w:val="00E9077E"/>
    <w:rsid w:val="00E92359"/>
    <w:rsid w:val="00E927FB"/>
    <w:rsid w:val="00E930ED"/>
    <w:rsid w:val="00E9365F"/>
    <w:rsid w:val="00E95DE1"/>
    <w:rsid w:val="00E96235"/>
    <w:rsid w:val="00E96A89"/>
    <w:rsid w:val="00E96EB7"/>
    <w:rsid w:val="00EA1639"/>
    <w:rsid w:val="00EA1811"/>
    <w:rsid w:val="00EA20E5"/>
    <w:rsid w:val="00EA2F05"/>
    <w:rsid w:val="00EA5E69"/>
    <w:rsid w:val="00EA73DD"/>
    <w:rsid w:val="00EA754F"/>
    <w:rsid w:val="00EA7984"/>
    <w:rsid w:val="00EB0618"/>
    <w:rsid w:val="00EB125B"/>
    <w:rsid w:val="00EB14FE"/>
    <w:rsid w:val="00EB1920"/>
    <w:rsid w:val="00EB2509"/>
    <w:rsid w:val="00EB2B16"/>
    <w:rsid w:val="00EB318B"/>
    <w:rsid w:val="00EB5766"/>
    <w:rsid w:val="00EB60DD"/>
    <w:rsid w:val="00EC1B84"/>
    <w:rsid w:val="00EC1F52"/>
    <w:rsid w:val="00EC263D"/>
    <w:rsid w:val="00EC4394"/>
    <w:rsid w:val="00EC4540"/>
    <w:rsid w:val="00EC587E"/>
    <w:rsid w:val="00EC69E7"/>
    <w:rsid w:val="00EC6D21"/>
    <w:rsid w:val="00EC6D91"/>
    <w:rsid w:val="00ED0AC9"/>
    <w:rsid w:val="00ED0E2F"/>
    <w:rsid w:val="00ED118B"/>
    <w:rsid w:val="00ED249A"/>
    <w:rsid w:val="00ED4FE3"/>
    <w:rsid w:val="00ED5002"/>
    <w:rsid w:val="00ED5A10"/>
    <w:rsid w:val="00ED6380"/>
    <w:rsid w:val="00EE1A77"/>
    <w:rsid w:val="00EE1FDD"/>
    <w:rsid w:val="00EE455E"/>
    <w:rsid w:val="00EE4A31"/>
    <w:rsid w:val="00EE4BEE"/>
    <w:rsid w:val="00EE7FC2"/>
    <w:rsid w:val="00EF0023"/>
    <w:rsid w:val="00EF0372"/>
    <w:rsid w:val="00EF1020"/>
    <w:rsid w:val="00EF1289"/>
    <w:rsid w:val="00EF17F9"/>
    <w:rsid w:val="00EF49A4"/>
    <w:rsid w:val="00EF4E75"/>
    <w:rsid w:val="00EF5B71"/>
    <w:rsid w:val="00EF720A"/>
    <w:rsid w:val="00EF7F11"/>
    <w:rsid w:val="00F00626"/>
    <w:rsid w:val="00F00711"/>
    <w:rsid w:val="00F008E0"/>
    <w:rsid w:val="00F00C10"/>
    <w:rsid w:val="00F01492"/>
    <w:rsid w:val="00F01D9A"/>
    <w:rsid w:val="00F02D45"/>
    <w:rsid w:val="00F053D9"/>
    <w:rsid w:val="00F06164"/>
    <w:rsid w:val="00F10C27"/>
    <w:rsid w:val="00F13BF9"/>
    <w:rsid w:val="00F13FFE"/>
    <w:rsid w:val="00F159B9"/>
    <w:rsid w:val="00F15BE9"/>
    <w:rsid w:val="00F15C7A"/>
    <w:rsid w:val="00F20DF3"/>
    <w:rsid w:val="00F22A80"/>
    <w:rsid w:val="00F22CAA"/>
    <w:rsid w:val="00F23CD5"/>
    <w:rsid w:val="00F243FE"/>
    <w:rsid w:val="00F25E96"/>
    <w:rsid w:val="00F26C6D"/>
    <w:rsid w:val="00F307F6"/>
    <w:rsid w:val="00F31692"/>
    <w:rsid w:val="00F31AE1"/>
    <w:rsid w:val="00F33737"/>
    <w:rsid w:val="00F341BC"/>
    <w:rsid w:val="00F3492F"/>
    <w:rsid w:val="00F3688A"/>
    <w:rsid w:val="00F36A74"/>
    <w:rsid w:val="00F3733A"/>
    <w:rsid w:val="00F37C4F"/>
    <w:rsid w:val="00F402EA"/>
    <w:rsid w:val="00F41331"/>
    <w:rsid w:val="00F421C1"/>
    <w:rsid w:val="00F430FA"/>
    <w:rsid w:val="00F43844"/>
    <w:rsid w:val="00F43CCF"/>
    <w:rsid w:val="00F451B7"/>
    <w:rsid w:val="00F4572F"/>
    <w:rsid w:val="00F4626A"/>
    <w:rsid w:val="00F4688F"/>
    <w:rsid w:val="00F5052D"/>
    <w:rsid w:val="00F51D6E"/>
    <w:rsid w:val="00F5245D"/>
    <w:rsid w:val="00F52554"/>
    <w:rsid w:val="00F525F5"/>
    <w:rsid w:val="00F54006"/>
    <w:rsid w:val="00F55D47"/>
    <w:rsid w:val="00F56463"/>
    <w:rsid w:val="00F57DE4"/>
    <w:rsid w:val="00F57EC2"/>
    <w:rsid w:val="00F61029"/>
    <w:rsid w:val="00F61F48"/>
    <w:rsid w:val="00F63699"/>
    <w:rsid w:val="00F63A29"/>
    <w:rsid w:val="00F641C2"/>
    <w:rsid w:val="00F64DFD"/>
    <w:rsid w:val="00F64FA0"/>
    <w:rsid w:val="00F65E08"/>
    <w:rsid w:val="00F663E6"/>
    <w:rsid w:val="00F66DD3"/>
    <w:rsid w:val="00F6755C"/>
    <w:rsid w:val="00F707B4"/>
    <w:rsid w:val="00F707FA"/>
    <w:rsid w:val="00F70CC4"/>
    <w:rsid w:val="00F726A2"/>
    <w:rsid w:val="00F730E5"/>
    <w:rsid w:val="00F7317B"/>
    <w:rsid w:val="00F74125"/>
    <w:rsid w:val="00F74E89"/>
    <w:rsid w:val="00F7572C"/>
    <w:rsid w:val="00F75FDC"/>
    <w:rsid w:val="00F765CC"/>
    <w:rsid w:val="00F807FF"/>
    <w:rsid w:val="00F82695"/>
    <w:rsid w:val="00F82A90"/>
    <w:rsid w:val="00F82C4F"/>
    <w:rsid w:val="00F83054"/>
    <w:rsid w:val="00F83318"/>
    <w:rsid w:val="00F83341"/>
    <w:rsid w:val="00F856E8"/>
    <w:rsid w:val="00F8576E"/>
    <w:rsid w:val="00F859B7"/>
    <w:rsid w:val="00F90FA9"/>
    <w:rsid w:val="00F919AF"/>
    <w:rsid w:val="00F92A6C"/>
    <w:rsid w:val="00F9322C"/>
    <w:rsid w:val="00F9345B"/>
    <w:rsid w:val="00F9355B"/>
    <w:rsid w:val="00F948AF"/>
    <w:rsid w:val="00F95907"/>
    <w:rsid w:val="00F95D4F"/>
    <w:rsid w:val="00F96120"/>
    <w:rsid w:val="00F96C55"/>
    <w:rsid w:val="00F97CB3"/>
    <w:rsid w:val="00FA3CB0"/>
    <w:rsid w:val="00FA4FB6"/>
    <w:rsid w:val="00FA6FE7"/>
    <w:rsid w:val="00FA7FDB"/>
    <w:rsid w:val="00FB2BE8"/>
    <w:rsid w:val="00FB2DFA"/>
    <w:rsid w:val="00FB4703"/>
    <w:rsid w:val="00FB6A37"/>
    <w:rsid w:val="00FB71E8"/>
    <w:rsid w:val="00FC085F"/>
    <w:rsid w:val="00FC4455"/>
    <w:rsid w:val="00FC44D4"/>
    <w:rsid w:val="00FC7A31"/>
    <w:rsid w:val="00FD1074"/>
    <w:rsid w:val="00FD1722"/>
    <w:rsid w:val="00FD1880"/>
    <w:rsid w:val="00FD2353"/>
    <w:rsid w:val="00FD2663"/>
    <w:rsid w:val="00FD3EFE"/>
    <w:rsid w:val="00FD43E6"/>
    <w:rsid w:val="00FD4716"/>
    <w:rsid w:val="00FD5F78"/>
    <w:rsid w:val="00FD7DEE"/>
    <w:rsid w:val="00FD7E60"/>
    <w:rsid w:val="00FD7E80"/>
    <w:rsid w:val="00FE0114"/>
    <w:rsid w:val="00FE0154"/>
    <w:rsid w:val="00FE33B3"/>
    <w:rsid w:val="00FE3C8A"/>
    <w:rsid w:val="00FE4231"/>
    <w:rsid w:val="00FE4FC7"/>
    <w:rsid w:val="00FE55FA"/>
    <w:rsid w:val="00FE64AE"/>
    <w:rsid w:val="00FE7A5D"/>
    <w:rsid w:val="00FE7D58"/>
    <w:rsid w:val="00FE7DC9"/>
    <w:rsid w:val="00FF4624"/>
    <w:rsid w:val="00FF4828"/>
    <w:rsid w:val="00FF5475"/>
    <w:rsid w:val="00FF5728"/>
    <w:rsid w:val="00FF6475"/>
    <w:rsid w:val="00FF6E52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D9F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01C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06D60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06D60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06D60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E96235"/>
    <w:pPr>
      <w:spacing w:before="240" w:after="120"/>
      <w:jc w:val="left"/>
    </w:pPr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670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6512AE"/>
    <w:pPr>
      <w:spacing w:before="120" w:after="0"/>
      <w:ind w:left="220"/>
      <w:jc w:val="left"/>
    </w:pPr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semiHidden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701C"/>
  </w:style>
  <w:style w:type="paragraph" w:styleId="Footer">
    <w:name w:val="footer"/>
    <w:basedOn w:val="Normal"/>
    <w:link w:val="FooterChar"/>
    <w:uiPriority w:val="99"/>
    <w:unhideWhenUsed/>
    <w:rsid w:val="0022046C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22046C"/>
  </w:style>
  <w:style w:type="paragraph" w:styleId="ListBullet">
    <w:name w:val="List Bullet"/>
    <w:basedOn w:val="Normal"/>
    <w:uiPriority w:val="99"/>
    <w:rsid w:val="00D26120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706D60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706D60"/>
  </w:style>
  <w:style w:type="paragraph" w:styleId="Title">
    <w:name w:val="Title"/>
    <w:basedOn w:val="Normal"/>
    <w:next w:val="Normal"/>
    <w:link w:val="TitleChar"/>
    <w:uiPriority w:val="10"/>
    <w:qFormat/>
    <w:rsid w:val="00706D6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6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5B1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D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D2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31607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8643CE"/>
    <w:pPr>
      <w:spacing w:after="0"/>
      <w:ind w:left="440"/>
      <w:jc w:val="left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8643CE"/>
    <w:pPr>
      <w:spacing w:after="0"/>
      <w:ind w:left="660"/>
      <w:jc w:val="left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8643CE"/>
    <w:pPr>
      <w:spacing w:after="0"/>
      <w:ind w:left="880"/>
      <w:jc w:val="left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8643CE"/>
    <w:pPr>
      <w:spacing w:after="0"/>
      <w:ind w:left="1100"/>
      <w:jc w:val="left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8643CE"/>
    <w:pPr>
      <w:spacing w:after="0"/>
      <w:ind w:left="1320"/>
      <w:jc w:val="left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8643CE"/>
    <w:pPr>
      <w:spacing w:after="0"/>
      <w:ind w:left="1540"/>
      <w:jc w:val="left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8643CE"/>
    <w:pPr>
      <w:spacing w:after="0"/>
      <w:ind w:left="1760"/>
      <w:jc w:val="left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324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glossaryDocument" Target="glossary/document.xml"/><Relationship Id="rId21" Type="http://schemas.openxmlformats.org/officeDocument/2006/relationships/hyperlink" Target="https://marketing-insider.eu/marketing-explained/part-iii-designing-a-customer-driven-marketing-strategy-and-mix/product-life-cycle-strategies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www.linkedin.com/in/dana-small-b30581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hyperlink" Target="https://twitter.com/MsCategory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28" Type="http://schemas.openxmlformats.org/officeDocument/2006/relationships/hyperlink" Target="mailto:mscategorymanagement@gmail.com" TargetMode="External"/><Relationship Id="rId36" Type="http://schemas.openxmlformats.org/officeDocument/2006/relationships/footer" Target="footer3.xml"/><Relationship Id="rId10" Type="http://schemas.openxmlformats.org/officeDocument/2006/relationships/hyperlink" Target="http://adage.com/d/resources/system/files/resource/adagemarketingfactpack2020_locked.pdf" TargetMode="External"/><Relationship Id="rId19" Type="http://schemas.openxmlformats.org/officeDocument/2006/relationships/hyperlink" Target="https://marketing-insider.eu/marketing-explained/part-iii-designing-a-customer-driven-marketing-strategy-and-mix/product-life-cycle-strategies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mailto:danagerenda@gmail.com" TargetMode="External"/><Relationship Id="rId30" Type="http://schemas.openxmlformats.org/officeDocument/2006/relationships/hyperlink" Target="https://www.linkedin.com/company/ms-category-management/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nasmall/Library/Containers/com.microsoft.Word/Data/Library/Application%20Support/Microsoft/Office/16.0/DTS/Search/%7b329F3C4C-939C-5944-AE89-E9F61A6C2FF8%7dtf6679166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8EE0B135B6E6448D39D75AF9261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3738F-F852-E944-AC13-346061BD4BBE}"/>
      </w:docPartPr>
      <w:docPartBody>
        <w:p w:rsidR="00091187" w:rsidRDefault="00486AD5">
          <w:pPr>
            <w:pStyle w:val="0F8EE0B135B6E6448D39D75AF9261B76"/>
          </w:pPr>
          <w:r w:rsidRPr="00706D60">
            <w:t>Introduction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mbo">
    <w:panose1 w:val="02020502050201020203"/>
    <w:charset w:val="00"/>
    <w:family w:val="roman"/>
    <w:pitch w:val="variable"/>
    <w:sig w:usb0="8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42A8C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187"/>
    <w:rsid w:val="00091187"/>
    <w:rsid w:val="002E09C8"/>
    <w:rsid w:val="0037501C"/>
    <w:rsid w:val="00486AD5"/>
    <w:rsid w:val="00DD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F8B01EE9C5B1941AACE768AAECB07BE">
    <w:name w:val="4F8B01EE9C5B1941AACE768AAECB07BE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  <w:jc w:val="center"/>
    </w:pPr>
    <w:rPr>
      <w:rFonts w:eastAsiaTheme="minorHAnsi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HAnsi"/>
      <w:sz w:val="22"/>
      <w:szCs w:val="22"/>
    </w:rPr>
  </w:style>
  <w:style w:type="paragraph" w:customStyle="1" w:styleId="B6ABB732D953424AA7FF439595221204">
    <w:name w:val="B6ABB732D953424AA7FF439595221204"/>
  </w:style>
  <w:style w:type="paragraph" w:customStyle="1" w:styleId="0F8EE0B135B6E6448D39D75AF9261B76">
    <w:name w:val="0F8EE0B135B6E6448D39D75AF9261B76"/>
  </w:style>
  <w:style w:type="paragraph" w:customStyle="1" w:styleId="31F31830C33CD040BA585346E382A0A5">
    <w:name w:val="31F31830C33CD040BA585346E382A0A5"/>
  </w:style>
  <w:style w:type="paragraph" w:customStyle="1" w:styleId="C6DA4BCB90A121419C26060D9EDE82E7">
    <w:name w:val="C6DA4BCB90A121419C26060D9EDE82E7"/>
  </w:style>
  <w:style w:type="paragraph" w:customStyle="1" w:styleId="A8672CC42A32F946AA963A9BEAA4ECA5">
    <w:name w:val="A8672CC42A32F946AA963A9BEAA4ECA5"/>
  </w:style>
  <w:style w:type="paragraph" w:customStyle="1" w:styleId="251065B441585E41AFBAD04EFEF3EC52">
    <w:name w:val="251065B441585E41AFBAD04EFEF3EC52"/>
  </w:style>
  <w:style w:type="paragraph" w:customStyle="1" w:styleId="331F971BAD51BB4F93069D54D2F53D3A">
    <w:name w:val="331F971BAD51BB4F93069D54D2F53D3A"/>
  </w:style>
  <w:style w:type="paragraph" w:customStyle="1" w:styleId="B20F07B7798EE645A480E419C89A1C68">
    <w:name w:val="B20F07B7798EE645A480E419C89A1C68"/>
  </w:style>
  <w:style w:type="paragraph" w:customStyle="1" w:styleId="A001E481E226994A8F21978E4961AEF2">
    <w:name w:val="A001E481E226994A8F21978E4961AEF2"/>
  </w:style>
  <w:style w:type="paragraph" w:customStyle="1" w:styleId="3A2541B87112A44DAF9344CC4DCA10A8">
    <w:name w:val="3A2541B87112A44DAF9344CC4DCA10A8"/>
  </w:style>
  <w:style w:type="paragraph" w:customStyle="1" w:styleId="565A60347B04404AB1072F55D0E5A47C">
    <w:name w:val="565A60347B04404AB1072F55D0E5A47C"/>
  </w:style>
  <w:style w:type="paragraph" w:customStyle="1" w:styleId="4E0BA91AB7CEBC44A7A195879CAF746A">
    <w:name w:val="4E0BA91AB7CEBC44A7A195879CAF746A"/>
  </w:style>
  <w:style w:type="paragraph" w:customStyle="1" w:styleId="27B373F566F93D48B28EB34FC3193C41">
    <w:name w:val="27B373F566F93D48B28EB34FC3193C41"/>
  </w:style>
  <w:style w:type="paragraph" w:customStyle="1" w:styleId="FA2327C67376A140B8E3254226282E3C">
    <w:name w:val="FA2327C67376A140B8E3254226282E3C"/>
  </w:style>
  <w:style w:type="paragraph" w:customStyle="1" w:styleId="4181C50D1533E54AAAF0BE7A1D2D4FEB">
    <w:name w:val="4181C50D1533E54AAAF0BE7A1D2D4FEB"/>
  </w:style>
  <w:style w:type="paragraph" w:customStyle="1" w:styleId="CB3C14A25F14DB4EA4FF5B3573F2B9F9">
    <w:name w:val="CB3C14A25F14DB4EA4FF5B3573F2B9F9"/>
  </w:style>
  <w:style w:type="paragraph" w:customStyle="1" w:styleId="0AC3D360AFB3254AA614FE1D70FDB4E8">
    <w:name w:val="0AC3D360AFB3254AA614FE1D70FDB4E8"/>
  </w:style>
  <w:style w:type="paragraph" w:styleId="ListBullet">
    <w:name w:val="List Bullet"/>
    <w:basedOn w:val="Normal"/>
    <w:uiPriority w:val="99"/>
    <w:pPr>
      <w:numPr>
        <w:numId w:val="1"/>
      </w:numPr>
      <w:spacing w:after="160" w:line="259" w:lineRule="auto"/>
      <w:contextualSpacing/>
      <w:jc w:val="both"/>
    </w:pPr>
    <w:rPr>
      <w:rFonts w:eastAsiaTheme="minorHAnsi"/>
      <w:sz w:val="22"/>
      <w:szCs w:val="22"/>
    </w:rPr>
  </w:style>
  <w:style w:type="paragraph" w:customStyle="1" w:styleId="6FB05253A67BF04D8D185E51D72A736E">
    <w:name w:val="6FB05253A67BF04D8D185E51D72A736E"/>
  </w:style>
  <w:style w:type="paragraph" w:customStyle="1" w:styleId="AD23867871008E4995292FC181B2E4DA">
    <w:name w:val="AD23867871008E4995292FC181B2E4DA"/>
    <w:rsid w:val="00091187"/>
  </w:style>
  <w:style w:type="paragraph" w:customStyle="1" w:styleId="04D2A5ECF165B74E8EAF407DEDECE274">
    <w:name w:val="04D2A5ECF165B74E8EAF407DEDECE274"/>
    <w:rsid w:val="00091187"/>
  </w:style>
  <w:style w:type="paragraph" w:customStyle="1" w:styleId="54894A1B8CED8044ADF7B3C03F7741D5">
    <w:name w:val="54894A1B8CED8044ADF7B3C03F7741D5"/>
    <w:rsid w:val="00091187"/>
  </w:style>
  <w:style w:type="paragraph" w:customStyle="1" w:styleId="A28B50DEC2064D44B25F858C069CBC1A">
    <w:name w:val="A28B50DEC2064D44B25F858C069CBC1A"/>
    <w:rsid w:val="00091187"/>
  </w:style>
  <w:style w:type="paragraph" w:customStyle="1" w:styleId="94FF8A0D201A5649B858CE67B8D8107E">
    <w:name w:val="94FF8A0D201A5649B858CE67B8D8107E"/>
    <w:rsid w:val="00091187"/>
  </w:style>
  <w:style w:type="paragraph" w:customStyle="1" w:styleId="23519E5F98D47C429B37E4060D0ECB27">
    <w:name w:val="23519E5F98D47C429B37E4060D0ECB27"/>
    <w:rsid w:val="00091187"/>
  </w:style>
  <w:style w:type="paragraph" w:customStyle="1" w:styleId="5317E12CBC7C8D4C85D33FCF30DC5A4D">
    <w:name w:val="5317E12CBC7C8D4C85D33FCF30DC5A4D"/>
    <w:rsid w:val="00091187"/>
  </w:style>
  <w:style w:type="paragraph" w:customStyle="1" w:styleId="DC0324342216C744880091FF2E4C36A9">
    <w:name w:val="DC0324342216C744880091FF2E4C36A9"/>
    <w:rsid w:val="00091187"/>
  </w:style>
  <w:style w:type="paragraph" w:customStyle="1" w:styleId="E0304BA5C01D6249BF8F9E94BEC5457A">
    <w:name w:val="E0304BA5C01D6249BF8F9E94BEC5457A"/>
    <w:rsid w:val="00091187"/>
  </w:style>
  <w:style w:type="paragraph" w:customStyle="1" w:styleId="6D0B8FFB89865B48B8AFDA65429B4870">
    <w:name w:val="6D0B8FFB89865B48B8AFDA65429B4870"/>
    <w:rsid w:val="00091187"/>
  </w:style>
  <w:style w:type="paragraph" w:customStyle="1" w:styleId="66B2DBD536C5AC4E93B48F0F82EC9593">
    <w:name w:val="66B2DBD536C5AC4E93B48F0F82EC9593"/>
    <w:rsid w:val="00091187"/>
  </w:style>
  <w:style w:type="paragraph" w:customStyle="1" w:styleId="552BBAFEB88FCE42B8326507C72B2BD1">
    <w:name w:val="552BBAFEB88FCE42B8326507C72B2BD1"/>
    <w:rsid w:val="00091187"/>
  </w:style>
  <w:style w:type="paragraph" w:customStyle="1" w:styleId="7B7ED22FF6C52F42A33A75DC777F5060">
    <w:name w:val="7B7ED22FF6C52F42A33A75DC777F5060"/>
    <w:rsid w:val="00091187"/>
  </w:style>
  <w:style w:type="paragraph" w:customStyle="1" w:styleId="3D3622AD9A4DE74F8CB65250C0982EFC">
    <w:name w:val="3D3622AD9A4DE74F8CB65250C0982EFC"/>
    <w:rsid w:val="00091187"/>
  </w:style>
  <w:style w:type="paragraph" w:customStyle="1" w:styleId="2AD18D79880E17449C7374904CC7D831">
    <w:name w:val="2AD18D79880E17449C7374904CC7D831"/>
    <w:rsid w:val="00091187"/>
  </w:style>
  <w:style w:type="paragraph" w:customStyle="1" w:styleId="48A7361B80EF1F408269BC4A2C9A0406">
    <w:name w:val="48A7361B80EF1F408269BC4A2C9A0406"/>
    <w:rsid w:val="00091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BB3D5-FBCE-E749-BA0C-9BE555EDE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{329F3C4C-939C-5944-AE89-E9F61A6C2FF8}tf66791667.dotx</Template>
  <TotalTime>0</TotalTime>
  <Pages>16</Pages>
  <Words>2126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2020-03-16T02:57:00Z</dcterms:created>
  <dcterms:modified xsi:type="dcterms:W3CDTF">2020-03-16T02:57:00Z</dcterms:modified>
</cp:coreProperties>
</file>